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074" w:rsidRDefault="00DB5021" w:rsidP="00DB5021">
      <w:pPr>
        <w:pStyle w:val="1"/>
        <w:numPr>
          <w:ilvl w:val="0"/>
          <w:numId w:val="0"/>
        </w:numPr>
        <w:ind w:leftChars="180" w:left="432" w:right="240" w:firstLineChars="200" w:firstLine="720"/>
        <w:jc w:val="both"/>
        <w:rPr>
          <w:lang w:eastAsia="zh-CN"/>
        </w:rPr>
      </w:pPr>
      <w:bookmarkStart w:id="0" w:name="_Toc5635"/>
      <w:r>
        <w:rPr>
          <w:rFonts w:hint="eastAsia"/>
          <w:lang w:eastAsia="zh-CN"/>
        </w:rPr>
        <w:t>江苏省智慧就业云平台招聘单位</w:t>
      </w:r>
      <w:r w:rsidR="00CE0EA6">
        <w:rPr>
          <w:rFonts w:hint="eastAsia"/>
          <w:lang w:eastAsia="zh-CN"/>
        </w:rPr>
        <w:t>操作说明</w:t>
      </w:r>
      <w:bookmarkEnd w:id="0"/>
    </w:p>
    <w:p w:rsidR="00DC4074" w:rsidRDefault="00CE0EA6">
      <w:pPr>
        <w:pStyle w:val="2"/>
        <w:tabs>
          <w:tab w:val="clear" w:pos="576"/>
        </w:tabs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</w:t>
      </w:r>
      <w:bookmarkStart w:id="1" w:name="_Toc9116"/>
      <w:r>
        <w:rPr>
          <w:rFonts w:hint="eastAsia"/>
          <w:sz w:val="30"/>
          <w:szCs w:val="30"/>
        </w:rPr>
        <w:t>网站首页</w:t>
      </w:r>
      <w:bookmarkEnd w:id="1"/>
    </w:p>
    <w:p w:rsidR="00DC4074" w:rsidRDefault="00CE0EA6">
      <w:pPr>
        <w:pStyle w:val="4"/>
        <w:numPr>
          <w:ilvl w:val="0"/>
          <w:numId w:val="0"/>
        </w:numPr>
        <w:tabs>
          <w:tab w:val="left" w:pos="432"/>
        </w:tabs>
        <w:ind w:left="42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2.1.1功能说明</w:t>
      </w:r>
    </w:p>
    <w:p w:rsidR="00DC4074" w:rsidRDefault="00CE0EA6">
      <w:pPr>
        <w:ind w:left="420" w:firstLineChars="200" w:firstLine="480"/>
        <w:rPr>
          <w:kern w:val="0"/>
          <w:sz w:val="21"/>
          <w:szCs w:val="21"/>
          <w:lang w:eastAsia="zh-CN"/>
        </w:rPr>
      </w:pPr>
      <w:r>
        <w:rPr>
          <w:rFonts w:ascii="宋体" w:hAnsi="宋体" w:cs="宋体" w:hint="eastAsia"/>
          <w:kern w:val="0"/>
          <w:lang w:eastAsia="zh-CN"/>
        </w:rPr>
        <w:t>首页包含元素如下：单位登录注册入口、个人登录注册入口、广告位、职位、人才搜索。招聘会（现场招聘会、网络招聘会）、高校毕业生、就业淘宝专区、高层次人才专区、专项活动专区、更多专区（特殊人群、见习岗位、就业指导、职业培训、技工院校、灵活就业、退役军人、区域合作）链接等。</w:t>
      </w:r>
    </w:p>
    <w:p w:rsidR="00DC4074" w:rsidRDefault="00CE0EA6">
      <w:pPr>
        <w:pStyle w:val="4"/>
        <w:numPr>
          <w:ilvl w:val="0"/>
          <w:numId w:val="0"/>
        </w:numPr>
        <w:tabs>
          <w:tab w:val="left" w:pos="432"/>
        </w:tabs>
        <w:ind w:left="42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2.1.2操作步骤</w:t>
      </w:r>
    </w:p>
    <w:p w:rsidR="00DC4074" w:rsidRDefault="00CE0EA6">
      <w:pPr>
        <w:pStyle w:val="afa"/>
        <w:ind w:leftChars="0" w:left="0" w:firstLineChars="400" w:firstLine="960"/>
        <w:rPr>
          <w:rFonts w:ascii="宋体" w:hAnsi="宋体" w:cs="宋体"/>
          <w:kern w:val="0"/>
          <w:lang w:eastAsia="zh-CN"/>
        </w:rPr>
      </w:pPr>
      <w:r>
        <w:rPr>
          <w:rFonts w:ascii="宋体" w:hAnsi="宋体" w:cs="宋体" w:hint="eastAsia"/>
          <w:kern w:val="0"/>
          <w:lang w:eastAsia="zh-CN"/>
        </w:rPr>
        <w:t>点击首页链接，进入相对应的功能页面。</w:t>
      </w:r>
    </w:p>
    <w:p w:rsidR="00DC4074" w:rsidRDefault="00DB5021">
      <w:pPr>
        <w:numPr>
          <w:ilvl w:val="3"/>
          <w:numId w:val="0"/>
        </w:numPr>
        <w:tabs>
          <w:tab w:val="left" w:pos="432"/>
          <w:tab w:val="left" w:pos="864"/>
        </w:tabs>
        <w:ind w:left="42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914900" cy="3867150"/>
            <wp:effectExtent l="19050" t="0" r="0" b="0"/>
            <wp:docPr id="1" name="图片 1099" descr="网站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9" descr="网站首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671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DC4074" w:rsidP="00DB5021">
      <w:pPr>
        <w:pStyle w:val="afa"/>
        <w:ind w:left="480" w:firstLineChars="200" w:firstLine="480"/>
        <w:rPr>
          <w:lang w:eastAsia="zh-CN"/>
        </w:rPr>
      </w:pPr>
    </w:p>
    <w:p w:rsidR="00DC4074" w:rsidRDefault="00CE0EA6">
      <w:pPr>
        <w:pStyle w:val="2"/>
        <w:tabs>
          <w:tab w:val="clear" w:pos="576"/>
        </w:tabs>
      </w:pPr>
      <w:bookmarkStart w:id="2" w:name="_Toc28537"/>
      <w:r>
        <w:rPr>
          <w:rFonts w:hint="eastAsia"/>
        </w:rPr>
        <w:t>单位中心首页</w:t>
      </w:r>
      <w:bookmarkEnd w:id="2"/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lastRenderedPageBreak/>
        <w:t>2.15.1功能说明</w:t>
      </w:r>
    </w:p>
    <w:p w:rsidR="00DC4074" w:rsidRDefault="00CE0EA6">
      <w:pPr>
        <w:ind w:leftChars="200" w:left="480" w:firstLineChars="175" w:firstLine="420"/>
        <w:rPr>
          <w:lang w:eastAsia="zh-CN"/>
        </w:rPr>
      </w:pPr>
      <w:r>
        <w:rPr>
          <w:rFonts w:ascii="宋体" w:hAnsi="宋体" w:cs="宋体" w:hint="eastAsia"/>
          <w:lang w:eastAsia="zh-CN"/>
        </w:rPr>
        <w:t>单位注册登录后，集中显示系统推送的消息、智能推荐的人才信息、近期招聘会的信息、各功能模块的链接等相关信息。</w:t>
      </w:r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2.15.2操作步骤</w:t>
      </w:r>
    </w:p>
    <w:p w:rsidR="00DC4074" w:rsidRDefault="00CE0EA6" w:rsidP="00DB5021">
      <w:pPr>
        <w:pStyle w:val="afa"/>
        <w:ind w:left="480" w:firstLineChars="200" w:firstLine="48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1.注册后首次登录，先进入“完善公司资料”页面，填写完毕后点击【提交】，后台进行单位logo审核，审核通过后单位中心首页公司详情板块展示单位logo，审核不通过展示默认logo（审核不通过不影响单位其他操作）。</w:t>
      </w:r>
    </w:p>
    <w:p w:rsidR="00DC4074" w:rsidRDefault="00DB5021" w:rsidP="00DB5021">
      <w:pPr>
        <w:pStyle w:val="afa"/>
        <w:ind w:left="48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19650" cy="2466975"/>
            <wp:effectExtent l="19050" t="0" r="0" b="0"/>
            <wp:docPr id="39" name="图片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466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DB5021" w:rsidP="00DB5021">
      <w:pPr>
        <w:pStyle w:val="afa"/>
        <w:ind w:left="480" w:firstLineChars="200" w:firstLine="48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800600" cy="6019800"/>
            <wp:effectExtent l="19050" t="0" r="0" b="0"/>
            <wp:docPr id="40" name="图片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019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CE0EA6" w:rsidP="00DB5021">
      <w:pPr>
        <w:pStyle w:val="afa"/>
        <w:ind w:left="480" w:firstLineChars="200" w:firstLine="480"/>
        <w:rPr>
          <w:rFonts w:ascii="方正仿宋_GBK" w:eastAsia="方正仿宋_GBK" w:hAnsi="仿宋"/>
          <w:sz w:val="32"/>
          <w:szCs w:val="32"/>
          <w:lang w:eastAsia="zh-CN"/>
        </w:rPr>
      </w:pPr>
      <w:r>
        <w:rPr>
          <w:rFonts w:ascii="宋体" w:hAnsi="宋体" w:cs="宋体" w:hint="eastAsia"/>
          <w:lang w:eastAsia="zh-CN"/>
        </w:rPr>
        <w:t>2.提交成功后，页面跳转单位中心首页。</w:t>
      </w:r>
    </w:p>
    <w:p w:rsidR="00DC4074" w:rsidRDefault="00DB5021" w:rsidP="00DB5021">
      <w:pPr>
        <w:pStyle w:val="afa"/>
        <w:ind w:left="480" w:firstLineChars="200" w:firstLine="48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772025" cy="6353175"/>
            <wp:effectExtent l="19050" t="0" r="9525" b="0"/>
            <wp:docPr id="41" name="图片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53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pStyle w:val="2"/>
        <w:tabs>
          <w:tab w:val="clear" w:pos="576"/>
        </w:tabs>
      </w:pPr>
      <w:bookmarkStart w:id="3" w:name="_Toc18763"/>
      <w:r>
        <w:rPr>
          <w:rFonts w:hint="eastAsia"/>
        </w:rPr>
        <w:t>发布职位</w:t>
      </w:r>
      <w:bookmarkEnd w:id="3"/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2.16.1功能说明</w:t>
      </w:r>
    </w:p>
    <w:p w:rsidR="00DC4074" w:rsidRDefault="00CE0EA6" w:rsidP="00DB5021">
      <w:pPr>
        <w:pStyle w:val="afa"/>
        <w:ind w:left="480" w:firstLineChars="200" w:firstLine="480"/>
      </w:pPr>
      <w:r>
        <w:rPr>
          <w:rFonts w:hint="eastAsia"/>
          <w:lang w:eastAsia="zh-CN"/>
        </w:rPr>
        <w:t>单位发布招聘职位。</w:t>
      </w:r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2.16.2操作步骤</w:t>
      </w:r>
    </w:p>
    <w:p w:rsidR="00DC4074" w:rsidRDefault="00CE0EA6" w:rsidP="00DB5021">
      <w:pPr>
        <w:tabs>
          <w:tab w:val="left" w:pos="432"/>
          <w:tab w:val="left" w:pos="864"/>
        </w:tabs>
        <w:ind w:leftChars="200" w:left="480" w:firstLineChars="200" w:firstLine="48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1.填写职位信息，点击【发布】按钮，后台经办人员审核通过后即可通过“网站首页-&gt;找工作”看到。</w:t>
      </w:r>
    </w:p>
    <w:p w:rsidR="00DC4074" w:rsidRDefault="00CE0EA6" w:rsidP="00DB5021">
      <w:pPr>
        <w:pStyle w:val="afa"/>
        <w:ind w:left="480" w:firstLineChars="200" w:firstLine="48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lastRenderedPageBreak/>
        <w:t>2.发布职位信息的时候点击【保存】按钮，这条职位信息将会被保存到“未发布职位”功能中，可对其进行修改和重新发布操作。</w:t>
      </w:r>
    </w:p>
    <w:p w:rsidR="00DC4074" w:rsidRDefault="00DB5021" w:rsidP="00DB5021">
      <w:pPr>
        <w:pStyle w:val="afa"/>
        <w:ind w:left="48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00600" cy="5105400"/>
            <wp:effectExtent l="19050" t="0" r="0" b="0"/>
            <wp:docPr id="42" name="图片 777" descr="发布职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7" descr="发布职位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105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pStyle w:val="2"/>
        <w:tabs>
          <w:tab w:val="clear" w:pos="576"/>
        </w:tabs>
      </w:pPr>
      <w:bookmarkStart w:id="4" w:name="_Toc2035"/>
      <w:r>
        <w:rPr>
          <w:rFonts w:hint="eastAsia"/>
        </w:rPr>
        <w:t>未发布职位</w:t>
      </w:r>
      <w:bookmarkEnd w:id="4"/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2.17.1功能说明</w:t>
      </w:r>
    </w:p>
    <w:p w:rsidR="00DC4074" w:rsidRDefault="00CE0EA6">
      <w:pPr>
        <w:ind w:firstLineChars="375" w:firstLine="900"/>
        <w:rPr>
          <w:lang w:eastAsia="zh-CN"/>
        </w:rPr>
      </w:pPr>
      <w:r>
        <w:rPr>
          <w:rFonts w:ascii="宋体" w:hAnsi="宋体" w:hint="eastAsia"/>
          <w:lang w:eastAsia="zh-CN"/>
        </w:rPr>
        <w:t>未发布的职位可以进行发布、修改和删除。</w:t>
      </w:r>
    </w:p>
    <w:p w:rsidR="00DC4074" w:rsidRDefault="00CE0EA6">
      <w:pPr>
        <w:ind w:firstLine="420"/>
        <w:outlineLvl w:val="2"/>
        <w:rPr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2.17.2操作步骤</w:t>
      </w:r>
    </w:p>
    <w:p w:rsidR="00DC4074" w:rsidRDefault="00CE0EA6">
      <w:pPr>
        <w:pStyle w:val="afa"/>
        <w:ind w:leftChars="0" w:left="0" w:firstLineChars="400" w:firstLine="96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1.进入【未发布职位】功能，点击职位后的【编辑】按钮，可重新编辑职位信息。</w:t>
      </w:r>
    </w:p>
    <w:p w:rsidR="00DC4074" w:rsidRDefault="00DB5021">
      <w:pPr>
        <w:pStyle w:val="afa"/>
        <w:ind w:leftChars="0" w:left="0" w:firstLineChars="400" w:firstLine="960"/>
        <w:rPr>
          <w:rFonts w:ascii="宋体" w:hAnsi="宋体" w:cs="宋体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4791075" cy="2076450"/>
            <wp:effectExtent l="19050" t="0" r="9525" b="0"/>
            <wp:docPr id="43" name="图片 1105" descr="未发布职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5" descr="未发布职位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076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DB5021" w:rsidP="00DB5021">
      <w:pPr>
        <w:pStyle w:val="afa"/>
        <w:ind w:left="480" w:firstLineChars="200" w:firstLine="480"/>
        <w:rPr>
          <w:rFonts w:ascii="宋体" w:hAnsi="宋体" w:cs="宋体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772025" cy="2647950"/>
            <wp:effectExtent l="19050" t="0" r="9525" b="0"/>
            <wp:docPr id="44" name="图片 781" descr="未发布职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1" descr="未发布职位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47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pStyle w:val="afa"/>
        <w:ind w:left="480" w:firstLineChars="200" w:firstLine="48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2.选中一条职位信息，点击【删除】按钮，该职位将被删除，放到职位回收站中。</w:t>
      </w:r>
    </w:p>
    <w:p w:rsidR="00DC4074" w:rsidRDefault="00CE0EA6">
      <w:pPr>
        <w:pStyle w:val="afa"/>
        <w:ind w:left="480" w:firstLineChars="200" w:firstLine="480"/>
        <w:rPr>
          <w:lang w:eastAsia="zh-CN"/>
        </w:rPr>
      </w:pPr>
      <w:r>
        <w:rPr>
          <w:rFonts w:ascii="宋体" w:hAnsi="宋体" w:cs="宋体" w:hint="eastAsia"/>
          <w:lang w:eastAsia="zh-CN"/>
        </w:rPr>
        <w:t>3.选中一条职位信息，点击【发布】按钮，该职位信息将进入“已发布职位”功能中，同时发送到后台待经办人员审核</w:t>
      </w:r>
      <w:r>
        <w:rPr>
          <w:rFonts w:hint="eastAsia"/>
          <w:lang w:eastAsia="zh-CN"/>
        </w:rPr>
        <w:t>。</w:t>
      </w:r>
    </w:p>
    <w:p w:rsidR="00DC4074" w:rsidRDefault="00DB5021" w:rsidP="00DB5021">
      <w:pPr>
        <w:pStyle w:val="afa"/>
        <w:ind w:left="480" w:firstLineChars="200" w:firstLine="480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4781550" cy="2295525"/>
            <wp:effectExtent l="19050" t="0" r="0" b="0"/>
            <wp:docPr id="45" name="图片 782" descr="未发布职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2" descr="未发布职位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955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pStyle w:val="2"/>
        <w:tabs>
          <w:tab w:val="clear" w:pos="576"/>
        </w:tabs>
      </w:pPr>
      <w:bookmarkStart w:id="5" w:name="_Toc25111"/>
      <w:r>
        <w:rPr>
          <w:rFonts w:hint="eastAsia"/>
        </w:rPr>
        <w:t>已发布职位</w:t>
      </w:r>
      <w:bookmarkEnd w:id="5"/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2.18.1功能说明</w:t>
      </w:r>
    </w:p>
    <w:p w:rsidR="00DC4074" w:rsidRDefault="00CE0EA6">
      <w:pPr>
        <w:pStyle w:val="-"/>
        <w:ind w:firstLineChars="400" w:firstLine="960"/>
      </w:pPr>
      <w:r>
        <w:rPr>
          <w:rFonts w:hint="eastAsia"/>
        </w:rPr>
        <w:t>对已发布职位可支持下架、分享职位、职位刷新、职位置顶。</w:t>
      </w:r>
    </w:p>
    <w:p w:rsidR="00DC4074" w:rsidRDefault="00CE0EA6">
      <w:pPr>
        <w:ind w:firstLine="420"/>
        <w:outlineLvl w:val="2"/>
        <w:rPr>
          <w:rFonts w:ascii="宋体" w:hAnsi="宋体" w:cs="宋体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2.18.2操作步骤</w:t>
      </w:r>
    </w:p>
    <w:p w:rsidR="00DC4074" w:rsidRDefault="00CE0EA6">
      <w:pPr>
        <w:pStyle w:val="afa"/>
        <w:ind w:left="480" w:firstLineChars="200" w:firstLine="48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1.进入【已发布职位】功能，选中一条职位信息，点击【查看】按钮，可查看该职位详情。</w:t>
      </w:r>
    </w:p>
    <w:p w:rsidR="00DC4074" w:rsidRDefault="00DB5021" w:rsidP="00DB5021">
      <w:pPr>
        <w:pStyle w:val="afa"/>
        <w:ind w:left="48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781550" cy="3429000"/>
            <wp:effectExtent l="19050" t="0" r="0" b="0"/>
            <wp:docPr id="46" name="图片 1107" descr="已发布职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7" descr="已发布职位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29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DB5021">
      <w:pPr>
        <w:ind w:leftChars="200" w:left="480" w:firstLineChars="200" w:firstLine="480"/>
        <w:rPr>
          <w:rFonts w:ascii="宋体" w:hAnsi="宋体" w:cs="宋体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762500" cy="4772025"/>
            <wp:effectExtent l="19050" t="0" r="0" b="0"/>
            <wp:docPr id="47" name="图片 784" descr="已发布职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4" descr="已发布职位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72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pStyle w:val="afa"/>
        <w:ind w:left="480" w:firstLineChars="200" w:firstLine="48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2.审核通过的职位只可以查看，点击选中一条职位信息，点击【查看】按钮，可查看该职位详情。待审核和审核不通过的职位可进行查看与编辑操作。</w:t>
      </w:r>
    </w:p>
    <w:p w:rsidR="00DC4074" w:rsidRDefault="00CE0EA6">
      <w:pPr>
        <w:pStyle w:val="afa"/>
        <w:ind w:left="480" w:firstLineChars="200" w:firstLine="48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3.选中一条职位信息，点击【置顶】按钮，该职位将显示到职位列表最顶端。</w:t>
      </w:r>
    </w:p>
    <w:p w:rsidR="00DC4074" w:rsidRDefault="00CE0EA6">
      <w:pPr>
        <w:pStyle w:val="afa"/>
        <w:ind w:left="480" w:firstLineChars="200" w:firstLine="48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4.选中一条职位信息，点击【下架】按钮，该职位信息可被下架，在网站上就无法被搜索到。</w:t>
      </w:r>
    </w:p>
    <w:p w:rsidR="00DC4074" w:rsidRDefault="00DB5021">
      <w:pPr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772025" cy="1628775"/>
            <wp:effectExtent l="19050" t="0" r="9525" b="0"/>
            <wp:docPr id="48" name="图片 787" descr="已发布职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7" descr="已发布职位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628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pStyle w:val="2"/>
        <w:tabs>
          <w:tab w:val="clear" w:pos="576"/>
        </w:tabs>
      </w:pPr>
      <w:bookmarkStart w:id="6" w:name="_Toc25094"/>
      <w:r>
        <w:rPr>
          <w:rFonts w:hint="eastAsia"/>
        </w:rPr>
        <w:t>已过期职位</w:t>
      </w:r>
      <w:bookmarkEnd w:id="6"/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2.19.1功能说明</w:t>
      </w:r>
    </w:p>
    <w:p w:rsidR="00DC4074" w:rsidRDefault="00CE0EA6">
      <w:pPr>
        <w:pStyle w:val="-"/>
        <w:ind w:firstLineChars="400" w:firstLine="960"/>
      </w:pPr>
      <w:r>
        <w:rPr>
          <w:rFonts w:hint="eastAsia"/>
        </w:rPr>
        <w:t>管理已经过期的职位，可进行删除，重新发布操作。</w:t>
      </w:r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2.19.2操作步骤</w:t>
      </w:r>
    </w:p>
    <w:p w:rsidR="00DC4074" w:rsidRDefault="00CE0EA6">
      <w:pPr>
        <w:pStyle w:val="afa"/>
        <w:ind w:left="480" w:firstLineChars="175" w:firstLine="42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1.进入【已过期职位】功能，选中一条选中一条职位信息，点击【删除】按钮，该职位将被删除，放到职位回收站中。</w:t>
      </w:r>
    </w:p>
    <w:p w:rsidR="00DC4074" w:rsidRDefault="00CE0EA6">
      <w:pPr>
        <w:pStyle w:val="afa"/>
        <w:ind w:left="480" w:firstLineChars="200" w:firstLine="48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2.选中一条职位信息，点击【重新发布】按钮，该职位信息将进入“已发布职位”功能中，同时发送到后台待经办人员审核。</w:t>
      </w:r>
    </w:p>
    <w:p w:rsidR="00DC4074" w:rsidRDefault="00DB5021">
      <w:pPr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762500" cy="2362200"/>
            <wp:effectExtent l="19050" t="0" r="0" b="0"/>
            <wp:docPr id="49" name="图片 788" descr="已过期职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8" descr="已过期职位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622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pStyle w:val="2"/>
        <w:tabs>
          <w:tab w:val="clear" w:pos="576"/>
        </w:tabs>
      </w:pPr>
      <w:bookmarkStart w:id="7" w:name="_Toc1305"/>
      <w:r>
        <w:rPr>
          <w:rFonts w:hint="eastAsia"/>
        </w:rPr>
        <w:t>已下架职位</w:t>
      </w:r>
      <w:bookmarkEnd w:id="7"/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2.20.1功能说明</w:t>
      </w:r>
    </w:p>
    <w:p w:rsidR="00DC4074" w:rsidRDefault="00CE0EA6">
      <w:pPr>
        <w:pStyle w:val="-"/>
        <w:ind w:firstLineChars="400" w:firstLine="960"/>
      </w:pPr>
      <w:r>
        <w:rPr>
          <w:rFonts w:hint="eastAsia"/>
        </w:rPr>
        <w:t>单位用户可以对发布的职位进行下架，同时对下架的职位进行管理。</w:t>
      </w:r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2.20.2操作步骤</w:t>
      </w:r>
    </w:p>
    <w:p w:rsidR="00DC4074" w:rsidRDefault="00CE0EA6">
      <w:pPr>
        <w:pStyle w:val="afa"/>
        <w:ind w:left="480" w:firstLineChars="175" w:firstLine="42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lastRenderedPageBreak/>
        <w:t>1.进入【已下架职位】功能，选中一条职位信息，点击【删除】按钮，该职位将被删除，放到“职位回收站”功能中。</w:t>
      </w:r>
    </w:p>
    <w:p w:rsidR="00DC4074" w:rsidRDefault="00CE0EA6">
      <w:pPr>
        <w:pStyle w:val="afa"/>
        <w:ind w:left="480" w:firstLineChars="200" w:firstLine="48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2.选中一条职位信息，点击【重新发布】按钮，该职位信息将进入“已发布职位”功能中，同时发送到后台待经办人员审核。</w:t>
      </w:r>
    </w:p>
    <w:p w:rsidR="00DC4074" w:rsidRDefault="00DB5021">
      <w:pPr>
        <w:ind w:leftChars="200" w:left="480" w:firstLineChars="200" w:firstLine="480"/>
        <w:rPr>
          <w:rFonts w:ascii="宋体" w:hAnsi="宋体" w:cs="宋体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57750" cy="2057400"/>
            <wp:effectExtent l="19050" t="0" r="0" b="0"/>
            <wp:docPr id="50" name="图片 78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9" descr="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57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pStyle w:val="2"/>
        <w:tabs>
          <w:tab w:val="clear" w:pos="576"/>
        </w:tabs>
      </w:pPr>
      <w:bookmarkStart w:id="8" w:name="_Toc2415"/>
      <w:r>
        <w:rPr>
          <w:rFonts w:hint="eastAsia"/>
        </w:rPr>
        <w:t>回收站</w:t>
      </w:r>
      <w:bookmarkEnd w:id="8"/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2.21.1功能说明</w:t>
      </w:r>
    </w:p>
    <w:p w:rsidR="00DC4074" w:rsidRDefault="00CE0EA6">
      <w:pPr>
        <w:pStyle w:val="-"/>
        <w:ind w:leftChars="200" w:left="480" w:firstLine="480"/>
      </w:pPr>
      <w:r>
        <w:rPr>
          <w:rFonts w:hint="eastAsia"/>
        </w:rPr>
        <w:t>单位用户可以删除不想要的职位，职位进入回收站，并对回收站简历进行管理。</w:t>
      </w:r>
    </w:p>
    <w:p w:rsidR="00DC4074" w:rsidRDefault="00CE0EA6">
      <w:pPr>
        <w:ind w:firstLine="420"/>
        <w:outlineLvl w:val="2"/>
        <w:rPr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2.21.2操作步骤</w:t>
      </w:r>
    </w:p>
    <w:p w:rsidR="00DC4074" w:rsidRDefault="00CE0EA6">
      <w:pPr>
        <w:pStyle w:val="afa"/>
        <w:numPr>
          <w:ilvl w:val="0"/>
          <w:numId w:val="8"/>
        </w:numPr>
        <w:ind w:left="480" w:firstLineChars="200" w:firstLine="48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在“回收站”选中一条职位信息，点击【彻底删除】按钮，该条职位信息将被彻底销毁。</w:t>
      </w:r>
    </w:p>
    <w:p w:rsidR="00DC4074" w:rsidRDefault="00DB5021" w:rsidP="00DB5021">
      <w:pPr>
        <w:pStyle w:val="afa"/>
        <w:ind w:leftChars="400" w:left="960"/>
        <w:rPr>
          <w:rFonts w:ascii="宋体" w:hAnsi="宋体" w:cs="宋体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400675" cy="2466975"/>
            <wp:effectExtent l="19050" t="0" r="9525" b="0"/>
            <wp:docPr id="51" name="图片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66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CE0EA6">
      <w:pPr>
        <w:pStyle w:val="afa"/>
        <w:ind w:left="480" w:firstLineChars="200" w:firstLine="48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lastRenderedPageBreak/>
        <w:t>2.在“回收站”选中一条职位信息，点击【恢复】按钮，该条职位信息恢复至“未发布职位”功能中。</w:t>
      </w:r>
    </w:p>
    <w:p w:rsidR="00DC4074" w:rsidRDefault="00DB5021">
      <w:pPr>
        <w:pStyle w:val="afa"/>
        <w:ind w:left="480" w:firstLineChars="200" w:firstLine="480"/>
        <w:rPr>
          <w:rFonts w:ascii="宋体" w:hAnsi="宋体" w:cs="宋体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400675" cy="2466975"/>
            <wp:effectExtent l="19050" t="0" r="9525" b="0"/>
            <wp:docPr id="52" name="图片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66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905375" cy="3105150"/>
            <wp:effectExtent l="19050" t="0" r="9525" b="0"/>
            <wp:docPr id="74" name="图片 921" descr="现场招聘会固定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1" descr="现场招聘会固定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051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DC4074">
      <w:pPr>
        <w:tabs>
          <w:tab w:val="left" w:pos="432"/>
          <w:tab w:val="left" w:pos="864"/>
        </w:tabs>
        <w:ind w:leftChars="200" w:left="480" w:firstLineChars="200" w:firstLine="560"/>
        <w:rPr>
          <w:rFonts w:ascii="黑体" w:eastAsia="黑体" w:hAnsi="黑体" w:cs="黑体"/>
          <w:sz w:val="28"/>
          <w:szCs w:val="28"/>
          <w:lang w:eastAsia="zh-CN"/>
        </w:rPr>
      </w:pPr>
    </w:p>
    <w:p w:rsidR="00DC4074" w:rsidRDefault="00DC4074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</w:p>
    <w:p w:rsidR="00DC4074" w:rsidRDefault="00DC4074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</w:p>
    <w:p w:rsidR="00DC4074" w:rsidRDefault="00CE0EA6">
      <w:pPr>
        <w:pStyle w:val="2"/>
        <w:tabs>
          <w:tab w:val="clear" w:pos="576"/>
        </w:tabs>
      </w:pPr>
      <w:r>
        <w:rPr>
          <w:rFonts w:hint="eastAsia"/>
        </w:rPr>
        <w:t>单位招聘会预定</w:t>
      </w:r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2.30.1功能说明</w:t>
      </w:r>
    </w:p>
    <w:p w:rsidR="00DC4074" w:rsidRDefault="00CE0EA6">
      <w:pPr>
        <w:ind w:firstLineChars="375" w:firstLine="900"/>
        <w:rPr>
          <w:lang w:eastAsia="zh-CN"/>
        </w:rPr>
      </w:pPr>
      <w:r>
        <w:rPr>
          <w:rFonts w:hint="eastAsia"/>
          <w:lang w:eastAsia="zh-CN"/>
        </w:rPr>
        <w:t>单位可以在此功能中查看到网站所有招聘会，并且可进行预约申请。</w:t>
      </w:r>
    </w:p>
    <w:p w:rsidR="00DC4074" w:rsidRDefault="00CE0EA6">
      <w:pPr>
        <w:ind w:firstLine="420"/>
        <w:outlineLvl w:val="2"/>
        <w:rPr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lastRenderedPageBreak/>
        <w:t>2.30.2操作步骤</w:t>
      </w:r>
    </w:p>
    <w:p w:rsidR="00DC4074" w:rsidRDefault="00CE0EA6">
      <w:pPr>
        <w:ind w:firstLineChars="375" w:firstLine="900"/>
        <w:rPr>
          <w:lang w:eastAsia="zh-CN"/>
        </w:rPr>
      </w:pPr>
      <w:r>
        <w:rPr>
          <w:rFonts w:hint="eastAsia"/>
          <w:lang w:eastAsia="zh-CN"/>
        </w:rPr>
        <w:t>1.</w:t>
      </w:r>
      <w:r>
        <w:rPr>
          <w:rFonts w:hint="eastAsia"/>
          <w:lang w:eastAsia="zh-CN"/>
        </w:rPr>
        <w:t>点击页面右侧招聘会的【我要参会】按钮，进入招聘会预定页面：</w:t>
      </w:r>
    </w:p>
    <w:p w:rsidR="00DC4074" w:rsidRDefault="00DB5021">
      <w:pPr>
        <w:ind w:leftChars="200" w:left="480" w:firstLineChars="175" w:firstLine="420"/>
      </w:pPr>
      <w:r>
        <w:rPr>
          <w:rFonts w:hint="eastAsia"/>
          <w:noProof/>
          <w:lang w:eastAsia="zh-CN"/>
        </w:rPr>
        <w:drawing>
          <wp:inline distT="0" distB="0" distL="0" distR="0">
            <wp:extent cx="5267325" cy="2409825"/>
            <wp:effectExtent l="19050" t="0" r="9525" b="0"/>
            <wp:docPr id="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DB5021"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76850" cy="7277100"/>
            <wp:effectExtent l="19050" t="0" r="0" b="0"/>
            <wp:docPr id="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CE0EA6">
      <w:pPr>
        <w:ind w:firstLineChars="375" w:firstLine="900"/>
        <w:rPr>
          <w:lang w:eastAsia="zh-CN"/>
        </w:rPr>
      </w:pPr>
      <w:r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>选择分区后，点击单位需要申请的绿色展位，跳转至【预定展位】：</w:t>
      </w:r>
    </w:p>
    <w:p w:rsidR="00DC4074" w:rsidRDefault="00DB5021"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67325" cy="2409825"/>
            <wp:effectExtent l="19050" t="0" r="9525" b="0"/>
            <wp:docPr id="8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DB5021">
      <w:r>
        <w:rPr>
          <w:rFonts w:hint="eastAsia"/>
          <w:noProof/>
          <w:lang w:eastAsia="zh-CN"/>
        </w:rPr>
        <w:drawing>
          <wp:inline distT="0" distB="0" distL="0" distR="0">
            <wp:extent cx="5276850" cy="5324475"/>
            <wp:effectExtent l="19050" t="0" r="0" b="0"/>
            <wp:docPr id="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CE0EA6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3.</w:t>
      </w:r>
      <w:r>
        <w:rPr>
          <w:rFonts w:hint="eastAsia"/>
          <w:lang w:eastAsia="zh-CN"/>
        </w:rPr>
        <w:t>添加参会人信息，单位如果添加多个参会人，默认第一个添加的为主参会人，主参会人可更改，参会人信息添加完毕，点击【预定】按钮：</w:t>
      </w:r>
    </w:p>
    <w:p w:rsidR="00DC4074" w:rsidRDefault="00DB5021"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67325" cy="2409825"/>
            <wp:effectExtent l="19050" t="0" r="9525" b="0"/>
            <wp:docPr id="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CE0EA6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4.</w:t>
      </w:r>
      <w:r>
        <w:rPr>
          <w:rFonts w:hint="eastAsia"/>
          <w:lang w:eastAsia="zh-CN"/>
        </w:rPr>
        <w:t>勾选招聘职位，点击【添加参会岗位】按钮，跳转至【预约成功】页面：</w:t>
      </w:r>
    </w:p>
    <w:p w:rsidR="00DC4074" w:rsidRDefault="00DB5021">
      <w:r>
        <w:rPr>
          <w:rFonts w:hint="eastAsia"/>
          <w:noProof/>
          <w:lang w:eastAsia="zh-CN"/>
        </w:rPr>
        <w:drawing>
          <wp:inline distT="0" distB="0" distL="0" distR="0">
            <wp:extent cx="5267325" cy="2409825"/>
            <wp:effectExtent l="19050" t="0" r="9525" b="0"/>
            <wp:docPr id="85" name="图片 13" descr="16099352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1609935232(1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DC4074">
      <w:pPr>
        <w:ind w:firstLineChars="200" w:firstLine="480"/>
      </w:pPr>
    </w:p>
    <w:p w:rsidR="00DC4074" w:rsidRDefault="00DC4074">
      <w:pPr>
        <w:ind w:firstLineChars="200" w:firstLine="480"/>
      </w:pPr>
    </w:p>
    <w:p w:rsidR="00DC4074" w:rsidRDefault="00DC4074">
      <w:pPr>
        <w:ind w:firstLineChars="200" w:firstLine="480"/>
      </w:pPr>
    </w:p>
    <w:p w:rsidR="00DC4074" w:rsidRDefault="00DB5021">
      <w:r>
        <w:rPr>
          <w:noProof/>
          <w:lang w:eastAsia="zh-CN"/>
        </w:rPr>
        <w:drawing>
          <wp:inline distT="0" distB="0" distL="0" distR="0">
            <wp:extent cx="4819650" cy="933450"/>
            <wp:effectExtent l="19050" t="0" r="0" b="0"/>
            <wp:docPr id="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DC4074">
      <w:pPr>
        <w:ind w:firstLineChars="200" w:firstLine="480"/>
      </w:pPr>
    </w:p>
    <w:p w:rsidR="00DC4074" w:rsidRDefault="00CE0EA6">
      <w:pPr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5.</w:t>
      </w:r>
      <w:r>
        <w:rPr>
          <w:rFonts w:hint="eastAsia"/>
          <w:lang w:eastAsia="zh-CN"/>
        </w:rPr>
        <w:t>预约成功后，经办人员后台审核该申请。审核成功后，会以短信形式发送该展位的激活码至单位主参会人的手机；单位也可以在【招聘会预定审核结果】功能中查看所预约的招聘会的审核结果。</w:t>
      </w:r>
    </w:p>
    <w:p w:rsidR="00DC4074" w:rsidRDefault="00DB5021">
      <w:pPr>
        <w:ind w:leftChars="200" w:left="480" w:firstLineChars="175" w:firstLine="42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267325" cy="2409825"/>
            <wp:effectExtent l="19050" t="0" r="9525" b="0"/>
            <wp:docPr id="8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CE0EA6">
      <w:pPr>
        <w:pStyle w:val="2"/>
        <w:tabs>
          <w:tab w:val="clear" w:pos="576"/>
        </w:tabs>
      </w:pPr>
      <w:bookmarkStart w:id="9" w:name="_Toc30708"/>
      <w:r>
        <w:rPr>
          <w:rFonts w:hint="eastAsia"/>
        </w:rPr>
        <w:t>招聘会预定审核结果</w:t>
      </w:r>
      <w:bookmarkEnd w:id="9"/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2.31.1功能说明</w:t>
      </w:r>
    </w:p>
    <w:p w:rsidR="00DC4074" w:rsidRDefault="00CE0EA6">
      <w:pPr>
        <w:ind w:firstLineChars="375" w:firstLine="900"/>
        <w:rPr>
          <w:lang w:eastAsia="zh-CN"/>
        </w:rPr>
      </w:pPr>
      <w:r>
        <w:rPr>
          <w:rFonts w:hint="eastAsia"/>
          <w:lang w:eastAsia="zh-CN"/>
        </w:rPr>
        <w:t>对单位预约招聘会的结果进行展示，同时还可撤销此次报名。</w:t>
      </w:r>
    </w:p>
    <w:p w:rsidR="00DC4074" w:rsidRDefault="00CE0EA6">
      <w:pPr>
        <w:ind w:firstLine="420"/>
        <w:outlineLvl w:val="2"/>
        <w:rPr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2.31.2操作步骤</w:t>
      </w:r>
    </w:p>
    <w:p w:rsidR="00DC4074" w:rsidRDefault="00CE0EA6">
      <w:pPr>
        <w:ind w:leftChars="200" w:left="480" w:firstLineChars="175" w:firstLine="42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1.对于所有招聘会预约信息，点击【查看】按钮，弹出相对应的预约审核详情页面。</w:t>
      </w:r>
    </w:p>
    <w:p w:rsidR="00DC4074" w:rsidRDefault="00DB5021">
      <w:pPr>
        <w:ind w:leftChars="200" w:left="480" w:firstLineChars="175" w:firstLine="420"/>
        <w:rPr>
          <w:rFonts w:ascii="宋体" w:hAnsi="宋体" w:cs="宋体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933950" cy="2524125"/>
            <wp:effectExtent l="19050" t="0" r="0" b="0"/>
            <wp:docPr id="88" name="图片 1117" descr="招聘会预定审核结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7" descr="招聘会预定审核结果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24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962525" cy="1866900"/>
            <wp:effectExtent l="19050" t="0" r="9525" b="0"/>
            <wp:docPr id="89" name="图片 851" descr="招聘会预定审核结果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1" descr="招聘会预定审核结果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866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ind w:leftChars="200" w:left="480" w:firstLineChars="175" w:firstLine="42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2.对于所有招聘会招聘会预约信息，点击【撤销】按钮，可撤销本单位本场招聘会的预约请求。</w:t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29175" cy="2524125"/>
            <wp:effectExtent l="19050" t="0" r="9525" b="0"/>
            <wp:docPr id="90" name="图片 853" descr="招聘会预定审核结果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3" descr="招聘会预定审核结果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524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ind w:leftChars="200" w:left="480" w:firstLineChars="200" w:firstLine="48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3.审核通过的招聘会预约信息，点击【回执】按钮，跳转进去回执页面，显示本单位参加本场招聘会的回执信息；点击页面上的【打印】按钮，可打印回执；点击【导出PDF】按钮，回执将以PDF格式下载到本地电脑。</w:t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895850" cy="3238500"/>
            <wp:effectExtent l="19050" t="0" r="0" b="0"/>
            <wp:docPr id="91" name="图片 852" descr="招聘会预定审核结果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2" descr="招聘会预定审核结果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38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pStyle w:val="2"/>
        <w:tabs>
          <w:tab w:val="clear" w:pos="576"/>
        </w:tabs>
      </w:pPr>
      <w:bookmarkStart w:id="10" w:name="_Toc11564"/>
      <w:r>
        <w:rPr>
          <w:rFonts w:hint="eastAsia"/>
        </w:rPr>
        <w:t>管理招聘会职位</w:t>
      </w:r>
      <w:bookmarkEnd w:id="10"/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2.32.1功能说明</w:t>
      </w:r>
    </w:p>
    <w:p w:rsidR="00DC4074" w:rsidRDefault="00CE0EA6">
      <w:pPr>
        <w:ind w:firstLineChars="375" w:firstLine="900"/>
        <w:rPr>
          <w:lang w:eastAsia="zh-CN"/>
        </w:rPr>
      </w:pPr>
      <w:r>
        <w:rPr>
          <w:rFonts w:hint="eastAsia"/>
          <w:lang w:eastAsia="zh-CN"/>
        </w:rPr>
        <w:t>对参加的每场招聘会的招聘职位进行管理。</w:t>
      </w:r>
    </w:p>
    <w:p w:rsidR="00DC4074" w:rsidRDefault="00CE0EA6">
      <w:pPr>
        <w:ind w:firstLine="420"/>
        <w:outlineLvl w:val="2"/>
        <w:rPr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2.32.2操作步骤</w:t>
      </w:r>
    </w:p>
    <w:p w:rsidR="00DC4074" w:rsidRDefault="00CE0EA6">
      <w:pPr>
        <w:ind w:leftChars="200" w:left="480" w:firstLineChars="175" w:firstLine="42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1.点击【管理招聘会职位】按钮，弹出管理招聘会职位页面。</w:t>
      </w:r>
    </w:p>
    <w:p w:rsidR="00DC4074" w:rsidRDefault="00DB5021">
      <w:pPr>
        <w:ind w:leftChars="200" w:left="480" w:firstLineChars="175" w:firstLine="420"/>
        <w:rPr>
          <w:rFonts w:ascii="宋体" w:hAnsi="宋体" w:cs="宋体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10125" cy="2181225"/>
            <wp:effectExtent l="19050" t="0" r="9525" b="0"/>
            <wp:docPr id="92" name="图片 1118" descr="管理招聘会职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8" descr="管理招聘会职位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181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800600" cy="2514600"/>
            <wp:effectExtent l="19050" t="0" r="0" b="0"/>
            <wp:docPr id="93" name="图片 858" descr="管理招聘会职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8" descr="管理招聘会职位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14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ind w:leftChars="200" w:left="480" w:firstLineChars="175" w:firstLine="420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2.点击【添加】按钮，弹出添加职位页面，选中要添加的职位，点击页面              下方的【添加】按钮即可，添加成功后添加职位页面关闭。</w:t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29175" cy="1828800"/>
            <wp:effectExtent l="19050" t="0" r="9525" b="0"/>
            <wp:docPr id="94" name="图片 861" descr="管理招聘会职位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1" descr="管理招聘会职位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ind w:leftChars="200" w:left="480" w:firstLineChars="175" w:firstLine="420"/>
        <w:rPr>
          <w:lang w:eastAsia="zh-CN"/>
        </w:rPr>
      </w:pPr>
      <w:r>
        <w:rPr>
          <w:rFonts w:ascii="宋体" w:hAnsi="宋体" w:cs="宋体" w:hint="eastAsia"/>
          <w:lang w:eastAsia="zh-CN"/>
        </w:rPr>
        <w:t>3.在管理招聘会职位页面，点击【查看】按钮，弹出职位详情页面；点击【删除】按钮，该职位信息从列表中删除</w:t>
      </w:r>
      <w:r>
        <w:rPr>
          <w:rFonts w:hint="eastAsia"/>
          <w:lang w:eastAsia="zh-CN"/>
        </w:rPr>
        <w:t>。</w:t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800600" cy="4772025"/>
            <wp:effectExtent l="19050" t="0" r="0" b="0"/>
            <wp:docPr id="95" name="图片 863" descr="管理招聘会职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3" descr="管理招聘会职位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772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pStyle w:val="2"/>
        <w:tabs>
          <w:tab w:val="clear" w:pos="576"/>
        </w:tabs>
      </w:pPr>
      <w:bookmarkStart w:id="11" w:name="_Toc14683"/>
      <w:r>
        <w:rPr>
          <w:rFonts w:hint="eastAsia"/>
        </w:rPr>
        <w:t>收到招聘会简历</w:t>
      </w:r>
      <w:bookmarkEnd w:id="11"/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2.33.1功能说明</w:t>
      </w:r>
    </w:p>
    <w:p w:rsidR="00DC4074" w:rsidRDefault="00CE0EA6">
      <w:pPr>
        <w:pStyle w:val="-"/>
        <w:ind w:leftChars="200" w:left="48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管理招聘会收到的简历。对于收到的简历来源包含两部分：（1）、线下招聘会现场投递的简历；（2）线上招聘会投递的简历。</w:t>
      </w:r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2.33.2操作步骤</w:t>
      </w:r>
    </w:p>
    <w:p w:rsidR="00DC4074" w:rsidRDefault="00CE0EA6">
      <w:pPr>
        <w:tabs>
          <w:tab w:val="left" w:pos="432"/>
          <w:tab w:val="left" w:pos="864"/>
        </w:tabs>
        <w:ind w:leftChars="200" w:left="480" w:firstLineChars="200" w:firstLine="480"/>
        <w:rPr>
          <w:rFonts w:ascii="宋体" w:hAnsi="宋体" w:cs="宋体"/>
          <w:szCs w:val="20"/>
          <w:lang w:eastAsia="zh-CN"/>
        </w:rPr>
      </w:pPr>
      <w:r>
        <w:rPr>
          <w:rFonts w:ascii="宋体" w:hAnsi="宋体" w:cs="宋体" w:hint="eastAsia"/>
          <w:szCs w:val="20"/>
          <w:lang w:eastAsia="zh-CN"/>
        </w:rPr>
        <w:t>3.点击【管理招聘会简历】按钮，弹出页面。</w:t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953000" cy="2228850"/>
            <wp:effectExtent l="19050" t="0" r="0" b="0"/>
            <wp:docPr id="96" name="图片 864" descr="收到招聘会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4" descr="收到招聘会简历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288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48225" cy="2514600"/>
            <wp:effectExtent l="19050" t="0" r="9525" b="0"/>
            <wp:docPr id="97" name="图片 865" descr="收到招聘会简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5" descr="收到招聘会简历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14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tabs>
          <w:tab w:val="left" w:pos="432"/>
          <w:tab w:val="left" w:pos="864"/>
        </w:tabs>
        <w:ind w:leftChars="200" w:left="480" w:firstLineChars="200" w:firstLine="480"/>
        <w:rPr>
          <w:rFonts w:ascii="宋体" w:hAnsi="宋体" w:cs="宋体"/>
          <w:szCs w:val="20"/>
          <w:lang w:eastAsia="zh-CN"/>
        </w:rPr>
      </w:pPr>
      <w:r>
        <w:rPr>
          <w:rFonts w:ascii="宋体" w:hAnsi="宋体" w:cs="宋体" w:hint="eastAsia"/>
          <w:szCs w:val="20"/>
          <w:lang w:eastAsia="zh-CN"/>
        </w:rPr>
        <w:t>2.在弹出的页面，点击【查看简历】按钮，跳转到简历详情页面；简历详情页面，点击【打印】按钮，可打印简历，点击【导出PDF】，简历将以PDF格式下载到本地电脑。</w:t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076825" cy="8372475"/>
            <wp:effectExtent l="19050" t="0" r="9525" b="0"/>
            <wp:docPr id="98" name="图片 869" descr="收到招聘会简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9" descr="收到招聘会简历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372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ind w:leftChars="200" w:left="480" w:firstLineChars="100" w:firstLine="240"/>
        <w:rPr>
          <w:rFonts w:ascii="宋体" w:hAnsi="宋体" w:cs="宋体"/>
          <w:szCs w:val="20"/>
          <w:lang w:eastAsia="zh-CN"/>
        </w:rPr>
      </w:pPr>
      <w:r>
        <w:rPr>
          <w:rFonts w:ascii="宋体" w:hAnsi="宋体" w:cs="宋体" w:hint="eastAsia"/>
          <w:szCs w:val="20"/>
          <w:lang w:eastAsia="zh-CN"/>
        </w:rPr>
        <w:t>3.在弹出的页面，点击【面试邀约】，弹出面试邀请页面，填写完毕，点</w:t>
      </w:r>
      <w:r>
        <w:rPr>
          <w:rFonts w:ascii="宋体" w:hAnsi="宋体" w:cs="宋体" w:hint="eastAsia"/>
          <w:szCs w:val="20"/>
          <w:lang w:eastAsia="zh-CN"/>
        </w:rPr>
        <w:lastRenderedPageBreak/>
        <w:t>击提交，该简历的【面试邀约】按钮置灰，同时该简历用户收到来自此公司的面试邀约。</w:t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772025" cy="2838450"/>
            <wp:effectExtent l="19050" t="0" r="9525" b="0"/>
            <wp:docPr id="99" name="图片 870" descr="收到招聘会简历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0" descr="收到招聘会简历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38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791075" cy="2447925"/>
            <wp:effectExtent l="19050" t="0" r="9525" b="0"/>
            <wp:docPr id="100" name="图片 871" descr="收到招聘会简历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1" descr="收到招聘会简历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4479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pStyle w:val="2"/>
        <w:tabs>
          <w:tab w:val="clear" w:pos="576"/>
        </w:tabs>
      </w:pPr>
      <w:bookmarkStart w:id="12" w:name="_Toc14265"/>
      <w:r>
        <w:rPr>
          <w:rFonts w:hint="eastAsia"/>
        </w:rPr>
        <w:t>招聘会参加情况统计</w:t>
      </w:r>
      <w:bookmarkEnd w:id="12"/>
    </w:p>
    <w:p w:rsidR="00DC4074" w:rsidRDefault="00CE0EA6">
      <w:pPr>
        <w:ind w:firstLine="420"/>
        <w:outlineLvl w:val="2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2.34.1功能说明</w:t>
      </w:r>
    </w:p>
    <w:p w:rsidR="00DC4074" w:rsidRDefault="00CE0EA6">
      <w:pPr>
        <w:pStyle w:val="-"/>
        <w:ind w:leftChars="200" w:left="480" w:firstLine="480"/>
      </w:pPr>
      <w:r>
        <w:rPr>
          <w:rFonts w:hint="eastAsia"/>
        </w:rPr>
        <w:t>单位</w:t>
      </w:r>
      <w:r>
        <w:t>人员可以对每一</w:t>
      </w:r>
      <w:r>
        <w:rPr>
          <w:rFonts w:hint="eastAsia"/>
        </w:rPr>
        <w:t>场</w:t>
      </w:r>
      <w:r>
        <w:t>招聘会的面试情况</w:t>
      </w:r>
      <w:r>
        <w:rPr>
          <w:rFonts w:hint="eastAsia"/>
        </w:rPr>
        <w:t>反馈，反馈内容包括</w:t>
      </w:r>
      <w:r>
        <w:t>收取简历数、意向人数、签约人数、</w:t>
      </w:r>
      <w:r>
        <w:rPr>
          <w:rFonts w:hint="eastAsia"/>
        </w:rPr>
        <w:t>招聘人数等。</w:t>
      </w:r>
    </w:p>
    <w:p w:rsidR="00DC4074" w:rsidRDefault="00CE0EA6">
      <w:pPr>
        <w:ind w:firstLine="420"/>
        <w:outlineLvl w:val="2"/>
        <w:rPr>
          <w:lang w:eastAsia="zh-CN"/>
        </w:rPr>
      </w:pPr>
      <w:r>
        <w:rPr>
          <w:rFonts w:ascii="黑体" w:eastAsia="黑体" w:hAnsi="黑体" w:cs="黑体" w:hint="eastAsia"/>
          <w:sz w:val="28"/>
          <w:szCs w:val="28"/>
          <w:lang w:eastAsia="zh-CN"/>
        </w:rPr>
        <w:t>2.34.2操作步骤</w:t>
      </w:r>
    </w:p>
    <w:p w:rsidR="00DC4074" w:rsidRDefault="00CE0EA6">
      <w:pPr>
        <w:pStyle w:val="-"/>
        <w:ind w:leftChars="200" w:left="480" w:firstLine="480"/>
        <w:rPr>
          <w:rFonts w:ascii="宋体" w:hAnsi="宋体" w:cs="宋体"/>
          <w:lang w:val="en-US"/>
        </w:rPr>
      </w:pPr>
      <w:r>
        <w:rPr>
          <w:rFonts w:ascii="宋体" w:hAnsi="宋体" w:cs="宋体" w:hint="eastAsia"/>
          <w:lang w:val="en-US"/>
        </w:rPr>
        <w:t>1.点击【反馈列表】按钮，弹出单位招聘会反馈信息页面，在该页面，点击【添加反馈】按钮，弹出面试反馈信息页面，填写完毕点击【提交】。</w:t>
      </w:r>
    </w:p>
    <w:p w:rsidR="00DC4074" w:rsidRDefault="00DB5021">
      <w:pPr>
        <w:pStyle w:val="-"/>
        <w:ind w:leftChars="200" w:left="480" w:firstLine="480"/>
        <w:rPr>
          <w:rFonts w:ascii="宋体" w:hAnsi="宋体" w:cs="宋体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914900" cy="2133600"/>
            <wp:effectExtent l="19050" t="0" r="0" b="0"/>
            <wp:docPr id="101" name="图片 1119" descr="招聘会参加情况统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9" descr="招聘会参加情况统计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133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48225" cy="2628900"/>
            <wp:effectExtent l="19050" t="0" r="9525" b="0"/>
            <wp:docPr id="102" name="图片 876" descr="招聘会参加情况统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6" descr="招聘会参加情况统计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28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810125" cy="2657475"/>
            <wp:effectExtent l="19050" t="0" r="9525" b="0"/>
            <wp:docPr id="103" name="图片 877" descr="招聘会参加情况统计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7" descr="招聘会参加情况统计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57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CE0EA6">
      <w:pPr>
        <w:pStyle w:val="-"/>
        <w:ind w:leftChars="200" w:left="480" w:firstLine="480"/>
        <w:rPr>
          <w:rFonts w:ascii="宋体" w:hAnsi="宋体" w:cs="宋体"/>
          <w:lang w:val="en-US"/>
        </w:rPr>
      </w:pPr>
      <w:r>
        <w:rPr>
          <w:rFonts w:ascii="宋体" w:hAnsi="宋体" w:cs="宋体" w:hint="eastAsia"/>
          <w:lang w:val="en-US"/>
        </w:rPr>
        <w:t>2.在单位招聘会反馈信息页面，点击【查看】按钮，弹出面试反馈信息页面；点击【修改】按钮，弹出面试反馈信息页面，可对反馈信息进行修改。</w:t>
      </w:r>
    </w:p>
    <w:p w:rsidR="00DC4074" w:rsidRDefault="00DB5021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4857750" cy="2733675"/>
            <wp:effectExtent l="19050" t="0" r="0" b="0"/>
            <wp:docPr id="104" name="图片 878" descr="招聘会参加情况统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8" descr="招聘会参加情况统计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33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4074" w:rsidRDefault="00DC4074">
      <w:pPr>
        <w:tabs>
          <w:tab w:val="left" w:pos="432"/>
          <w:tab w:val="left" w:pos="864"/>
        </w:tabs>
        <w:ind w:leftChars="200" w:left="480" w:firstLineChars="200" w:firstLine="480"/>
        <w:rPr>
          <w:lang w:eastAsia="zh-CN"/>
        </w:rPr>
      </w:pPr>
      <w:bookmarkStart w:id="13" w:name="_GoBack"/>
      <w:bookmarkEnd w:id="13"/>
    </w:p>
    <w:p w:rsidR="00CE0EA6" w:rsidRDefault="00CE0EA6">
      <w:pPr>
        <w:numPr>
          <w:ilvl w:val="3"/>
          <w:numId w:val="0"/>
        </w:numPr>
        <w:tabs>
          <w:tab w:val="left" w:pos="432"/>
          <w:tab w:val="left" w:pos="864"/>
        </w:tabs>
        <w:ind w:left="420" w:firstLineChars="200" w:firstLine="480"/>
        <w:rPr>
          <w:rFonts w:ascii="宋体" w:hAnsi="宋体" w:cs="宋体"/>
          <w:lang w:eastAsia="zh-CN"/>
        </w:rPr>
      </w:pPr>
    </w:p>
    <w:sectPr w:rsidR="00CE0EA6">
      <w:headerReference w:type="default" r:id="rId48"/>
      <w:footerReference w:type="default" r:id="rId49"/>
      <w:pgSz w:w="11906" w:h="16838"/>
      <w:pgMar w:top="1418" w:right="1701" w:bottom="1418" w:left="1701" w:header="851" w:footer="99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E20" w:rsidRDefault="00CD4E20">
      <w:pPr>
        <w:spacing w:line="240" w:lineRule="auto"/>
      </w:pPr>
      <w:r>
        <w:separator/>
      </w:r>
    </w:p>
  </w:endnote>
  <w:endnote w:type="continuationSeparator" w:id="0">
    <w:p w:rsidR="00CD4E20" w:rsidRDefault="00CD4E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074" w:rsidRDefault="00CE0EA6">
    <w:pPr>
      <w:pStyle w:val="ad"/>
      <w:rPr>
        <w:sz w:val="18"/>
        <w:lang w:eastAsia="zh-CN"/>
      </w:rPr>
    </w:pPr>
    <w:r>
      <w:rPr>
        <w:rFonts w:hint="eastAsia"/>
        <w:sz w:val="18"/>
        <w:lang w:eastAsia="zh-CN"/>
      </w:rPr>
      <w:t>江苏省人力资源和社会保障</w:t>
    </w:r>
    <w:r>
      <w:rPr>
        <w:rFonts w:hint="eastAsia"/>
        <w:lang w:val="zh-CN" w:eastAsia="zh-CN"/>
      </w:rPr>
      <w:t>厅</w:t>
    </w:r>
    <w:r>
      <w:rPr>
        <w:lang w:val="zh-CN" w:eastAsia="zh-CN"/>
      </w:rPr>
      <w:t xml:space="preserve">                                    </w:t>
    </w:r>
    <w:r>
      <w:rPr>
        <w:sz w:val="18"/>
        <w:lang w:eastAsia="zh-CN"/>
      </w:rPr>
      <w:t xml:space="preserve">       </w:t>
    </w:r>
    <w:r>
      <w:rPr>
        <w:rFonts w:hint="eastAsia"/>
        <w:sz w:val="18"/>
        <w:lang w:eastAsia="zh-CN"/>
      </w:rPr>
      <w:t>第</w:t>
    </w:r>
    <w:r>
      <w:rPr>
        <w:b/>
        <w:sz w:val="18"/>
        <w:lang w:eastAsia="zh-CN"/>
      </w:rPr>
      <w:t xml:space="preserve"> </w:t>
    </w:r>
    <w:r>
      <w:rPr>
        <w:b/>
        <w:sz w:val="18"/>
        <w:lang w:eastAsia="zh-CN"/>
      </w:rPr>
      <w:fldChar w:fldCharType="begin"/>
    </w:r>
    <w:r>
      <w:rPr>
        <w:b/>
        <w:sz w:val="18"/>
        <w:lang w:eastAsia="zh-CN"/>
      </w:rPr>
      <w:instrText>PAGE</w:instrText>
    </w:r>
    <w:r>
      <w:rPr>
        <w:b/>
        <w:sz w:val="18"/>
        <w:lang w:eastAsia="zh-CN"/>
      </w:rPr>
      <w:fldChar w:fldCharType="separate"/>
    </w:r>
    <w:r w:rsidR="009A0E52">
      <w:rPr>
        <w:b/>
        <w:noProof/>
        <w:sz w:val="18"/>
        <w:lang w:eastAsia="zh-CN"/>
      </w:rPr>
      <w:t>24</w:t>
    </w:r>
    <w:r>
      <w:rPr>
        <w:b/>
        <w:sz w:val="18"/>
        <w:lang w:eastAsia="zh-CN"/>
      </w:rPr>
      <w:fldChar w:fldCharType="end"/>
    </w:r>
    <w:r>
      <w:rPr>
        <w:sz w:val="18"/>
        <w:lang w:eastAsia="zh-CN"/>
      </w:rPr>
      <w:t xml:space="preserve"> </w:t>
    </w:r>
    <w:r>
      <w:rPr>
        <w:sz w:val="18"/>
        <w:lang w:eastAsia="zh-CN"/>
      </w:rPr>
      <w:t>页</w:t>
    </w:r>
    <w:r>
      <w:rPr>
        <w:sz w:val="18"/>
        <w:lang w:eastAsia="zh-CN"/>
      </w:rPr>
      <w:t xml:space="preserve"> </w:t>
    </w:r>
    <w:r>
      <w:rPr>
        <w:sz w:val="18"/>
        <w:lang w:eastAsia="zh-CN"/>
      </w:rPr>
      <w:t>共</w:t>
    </w:r>
    <w:r>
      <w:rPr>
        <w:sz w:val="18"/>
        <w:lang w:eastAsia="zh-CN"/>
      </w:rPr>
      <w:t xml:space="preserve"> </w:t>
    </w:r>
    <w:r w:rsidR="00CD4E20">
      <w:rPr>
        <w:noProof/>
        <w:sz w:val="18"/>
        <w:lang w:eastAsia="zh-CN"/>
      </w:rPr>
      <w:fldChar w:fldCharType="begin"/>
    </w:r>
    <w:r w:rsidR="00CD4E20">
      <w:rPr>
        <w:noProof/>
        <w:sz w:val="18"/>
        <w:lang w:eastAsia="zh-CN"/>
      </w:rPr>
      <w:instrText xml:space="preserve"> SECTIONPAGES   \* MERGEFORMAT </w:instrText>
    </w:r>
    <w:r w:rsidR="00CD4E20">
      <w:rPr>
        <w:noProof/>
        <w:sz w:val="18"/>
        <w:lang w:eastAsia="zh-CN"/>
      </w:rPr>
      <w:fldChar w:fldCharType="separate"/>
    </w:r>
    <w:r w:rsidR="009A0E52">
      <w:rPr>
        <w:noProof/>
        <w:sz w:val="18"/>
        <w:lang w:eastAsia="zh-CN"/>
      </w:rPr>
      <w:t>25</w:t>
    </w:r>
    <w:r w:rsidR="00CD4E20">
      <w:rPr>
        <w:noProof/>
        <w:sz w:val="18"/>
        <w:lang w:eastAsia="zh-CN"/>
      </w:rPr>
      <w:fldChar w:fldCharType="end"/>
    </w:r>
    <w:r>
      <w:rPr>
        <w:sz w:val="18"/>
        <w:lang w:eastAsia="zh-CN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E20" w:rsidRDefault="00CD4E20">
      <w:pPr>
        <w:spacing w:line="240" w:lineRule="auto"/>
      </w:pPr>
      <w:r>
        <w:separator/>
      </w:r>
    </w:p>
  </w:footnote>
  <w:footnote w:type="continuationSeparator" w:id="0">
    <w:p w:rsidR="00CD4E20" w:rsidRDefault="00CD4E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074" w:rsidRDefault="00CE0EA6">
    <w:pPr>
      <w:pStyle w:val="af4"/>
      <w:jc w:val="right"/>
    </w:pPr>
    <w:r>
      <w:rPr>
        <w:rFonts w:hint="eastAsia"/>
      </w:rPr>
      <w:t>用户操作手册</w:t>
    </w:r>
  </w:p>
  <w:p w:rsidR="00DC4074" w:rsidRDefault="00DC407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444F11B"/>
    <w:multiLevelType w:val="singleLevel"/>
    <w:tmpl w:val="D444F11B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 w15:restartNumberingAfterBreak="0">
    <w:nsid w:val="080B2EC8"/>
    <w:multiLevelType w:val="multilevel"/>
    <w:tmpl w:val="080B2EC8"/>
    <w:lvl w:ilvl="0">
      <w:start w:val="1"/>
      <w:numFmt w:val="ideographDigital"/>
      <w:pStyle w:val="1"/>
      <w:lvlText w:val="第%1章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isLgl/>
      <w:lvlText w:val="%1.%2.%3.%4.%5"/>
      <w:lvlJc w:val="left"/>
      <w:pPr>
        <w:tabs>
          <w:tab w:val="num" w:pos="1008"/>
        </w:tabs>
        <w:ind w:left="862" w:hanging="862"/>
      </w:pPr>
      <w:rPr>
        <w:rFonts w:ascii="Arial" w:hAnsi="Arial" w:cs="Arial" w:hint="default"/>
      </w:rPr>
    </w:lvl>
    <w:lvl w:ilvl="5">
      <w:start w:val="1"/>
      <w:numFmt w:val="decimal"/>
      <w:pStyle w:val="6"/>
      <w:isLgl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isLgl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094D73B7"/>
    <w:multiLevelType w:val="singleLevel"/>
    <w:tmpl w:val="094D73B7"/>
    <w:lvl w:ilvl="0">
      <w:start w:val="1"/>
      <w:numFmt w:val="bullet"/>
      <w:pStyle w:val="20"/>
      <w:lvlText w:val="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3" w15:restartNumberingAfterBreak="0">
    <w:nsid w:val="2613729F"/>
    <w:multiLevelType w:val="singleLevel"/>
    <w:tmpl w:val="2613729F"/>
    <w:lvl w:ilvl="0">
      <w:start w:val="1"/>
      <w:numFmt w:val="bullet"/>
      <w:pStyle w:val="10"/>
      <w:lvlText w:val="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4" w15:restartNumberingAfterBreak="0">
    <w:nsid w:val="3F2A5C87"/>
    <w:multiLevelType w:val="multilevel"/>
    <w:tmpl w:val="3F2A5C87"/>
    <w:lvl w:ilvl="0">
      <w:start w:val="1"/>
      <w:numFmt w:val="bullet"/>
      <w:pStyle w:val="a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6CEA2025"/>
    <w:multiLevelType w:val="multilevel"/>
    <w:tmpl w:val="6CEA2025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0"/>
      <w:suff w:val="nothing"/>
      <w:lvlText w:val="%1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2">
      <w:start w:val="1"/>
      <w:numFmt w:val="decimal"/>
      <w:pStyle w:val="a1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2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3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20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6" w15:restartNumberingAfterBreak="0">
    <w:nsid w:val="735F56B4"/>
    <w:multiLevelType w:val="multilevel"/>
    <w:tmpl w:val="735F56B4"/>
    <w:lvl w:ilvl="0">
      <w:start w:val="1"/>
      <w:numFmt w:val="decimal"/>
      <w:pStyle w:val="Char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a4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76A86579"/>
    <w:multiLevelType w:val="singleLevel"/>
    <w:tmpl w:val="76A86579"/>
    <w:lvl w:ilvl="0">
      <w:start w:val="1"/>
      <w:numFmt w:val="bullet"/>
      <w:pStyle w:val="30"/>
      <w:lvlText w:val="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1C4"/>
    <w:rsid w:val="000067A9"/>
    <w:rsid w:val="000122A1"/>
    <w:rsid w:val="00014BE7"/>
    <w:rsid w:val="0001641F"/>
    <w:rsid w:val="00020AF0"/>
    <w:rsid w:val="00023410"/>
    <w:rsid w:val="00027382"/>
    <w:rsid w:val="00033AAB"/>
    <w:rsid w:val="000343B3"/>
    <w:rsid w:val="00034C54"/>
    <w:rsid w:val="000350C2"/>
    <w:rsid w:val="00035553"/>
    <w:rsid w:val="000401A4"/>
    <w:rsid w:val="00040F4B"/>
    <w:rsid w:val="00044B76"/>
    <w:rsid w:val="000476C1"/>
    <w:rsid w:val="00051351"/>
    <w:rsid w:val="00051AD1"/>
    <w:rsid w:val="00051EA5"/>
    <w:rsid w:val="00054576"/>
    <w:rsid w:val="000552DA"/>
    <w:rsid w:val="00067EA2"/>
    <w:rsid w:val="000726DC"/>
    <w:rsid w:val="0008196A"/>
    <w:rsid w:val="00081B6A"/>
    <w:rsid w:val="00083522"/>
    <w:rsid w:val="000837F6"/>
    <w:rsid w:val="000840AE"/>
    <w:rsid w:val="000901FF"/>
    <w:rsid w:val="00093ACE"/>
    <w:rsid w:val="00096545"/>
    <w:rsid w:val="000A14B9"/>
    <w:rsid w:val="000A27E5"/>
    <w:rsid w:val="000A60E2"/>
    <w:rsid w:val="000A61DD"/>
    <w:rsid w:val="000B3115"/>
    <w:rsid w:val="000B6E0E"/>
    <w:rsid w:val="000B6E64"/>
    <w:rsid w:val="000B7D80"/>
    <w:rsid w:val="000C3564"/>
    <w:rsid w:val="000C67F2"/>
    <w:rsid w:val="000D005E"/>
    <w:rsid w:val="000D1407"/>
    <w:rsid w:val="000D22AE"/>
    <w:rsid w:val="000D3EE5"/>
    <w:rsid w:val="000D4B8A"/>
    <w:rsid w:val="000D7E13"/>
    <w:rsid w:val="000E1F71"/>
    <w:rsid w:val="000E451A"/>
    <w:rsid w:val="000E5E0F"/>
    <w:rsid w:val="000E71C1"/>
    <w:rsid w:val="000E7246"/>
    <w:rsid w:val="000F540F"/>
    <w:rsid w:val="001017F6"/>
    <w:rsid w:val="00105A46"/>
    <w:rsid w:val="001078CA"/>
    <w:rsid w:val="00110E00"/>
    <w:rsid w:val="00114B34"/>
    <w:rsid w:val="0011786F"/>
    <w:rsid w:val="00122911"/>
    <w:rsid w:val="00124B62"/>
    <w:rsid w:val="00130FD1"/>
    <w:rsid w:val="001311C6"/>
    <w:rsid w:val="00132056"/>
    <w:rsid w:val="00133128"/>
    <w:rsid w:val="00134D3A"/>
    <w:rsid w:val="0013692F"/>
    <w:rsid w:val="001412E2"/>
    <w:rsid w:val="0014205B"/>
    <w:rsid w:val="001443A3"/>
    <w:rsid w:val="00144651"/>
    <w:rsid w:val="00144856"/>
    <w:rsid w:val="00147A17"/>
    <w:rsid w:val="00150966"/>
    <w:rsid w:val="00152E25"/>
    <w:rsid w:val="00155D3A"/>
    <w:rsid w:val="00155F49"/>
    <w:rsid w:val="0016000D"/>
    <w:rsid w:val="00162188"/>
    <w:rsid w:val="001629FA"/>
    <w:rsid w:val="00165A76"/>
    <w:rsid w:val="001704B1"/>
    <w:rsid w:val="00173047"/>
    <w:rsid w:val="0017785C"/>
    <w:rsid w:val="00183A57"/>
    <w:rsid w:val="00183F73"/>
    <w:rsid w:val="0018676F"/>
    <w:rsid w:val="00186827"/>
    <w:rsid w:val="001873D7"/>
    <w:rsid w:val="0019297A"/>
    <w:rsid w:val="001933E0"/>
    <w:rsid w:val="00193EC7"/>
    <w:rsid w:val="001979B0"/>
    <w:rsid w:val="001A0DC7"/>
    <w:rsid w:val="001A125E"/>
    <w:rsid w:val="001A25BA"/>
    <w:rsid w:val="001A276A"/>
    <w:rsid w:val="001A3B08"/>
    <w:rsid w:val="001A4361"/>
    <w:rsid w:val="001A4459"/>
    <w:rsid w:val="001A5B9B"/>
    <w:rsid w:val="001A6655"/>
    <w:rsid w:val="001B1749"/>
    <w:rsid w:val="001B759B"/>
    <w:rsid w:val="001C29FC"/>
    <w:rsid w:val="001C38AB"/>
    <w:rsid w:val="001C4F5B"/>
    <w:rsid w:val="001C62F4"/>
    <w:rsid w:val="001C65B1"/>
    <w:rsid w:val="001D1F07"/>
    <w:rsid w:val="001D1F51"/>
    <w:rsid w:val="001D20E6"/>
    <w:rsid w:val="001E10A0"/>
    <w:rsid w:val="001E1307"/>
    <w:rsid w:val="001E289C"/>
    <w:rsid w:val="001E32E1"/>
    <w:rsid w:val="001E4734"/>
    <w:rsid w:val="001E5EC3"/>
    <w:rsid w:val="001E7678"/>
    <w:rsid w:val="00201AD5"/>
    <w:rsid w:val="00204CD5"/>
    <w:rsid w:val="002120C1"/>
    <w:rsid w:val="002154AF"/>
    <w:rsid w:val="00217295"/>
    <w:rsid w:val="00220795"/>
    <w:rsid w:val="00221B95"/>
    <w:rsid w:val="00221E85"/>
    <w:rsid w:val="002248B6"/>
    <w:rsid w:val="002257AA"/>
    <w:rsid w:val="002264C6"/>
    <w:rsid w:val="00230A81"/>
    <w:rsid w:val="002321D7"/>
    <w:rsid w:val="002362E2"/>
    <w:rsid w:val="002369D9"/>
    <w:rsid w:val="00236FD5"/>
    <w:rsid w:val="002377BF"/>
    <w:rsid w:val="00242B58"/>
    <w:rsid w:val="002436FD"/>
    <w:rsid w:val="0024674B"/>
    <w:rsid w:val="0025189F"/>
    <w:rsid w:val="00252668"/>
    <w:rsid w:val="00253015"/>
    <w:rsid w:val="00254F4C"/>
    <w:rsid w:val="00257316"/>
    <w:rsid w:val="00257DC0"/>
    <w:rsid w:val="00261F5C"/>
    <w:rsid w:val="00265899"/>
    <w:rsid w:val="002664A2"/>
    <w:rsid w:val="0026652F"/>
    <w:rsid w:val="00270249"/>
    <w:rsid w:val="00272435"/>
    <w:rsid w:val="00273887"/>
    <w:rsid w:val="00274D2D"/>
    <w:rsid w:val="00277AEB"/>
    <w:rsid w:val="00277B14"/>
    <w:rsid w:val="00280BE0"/>
    <w:rsid w:val="00283E61"/>
    <w:rsid w:val="0028712E"/>
    <w:rsid w:val="002903AE"/>
    <w:rsid w:val="0029160B"/>
    <w:rsid w:val="0029190A"/>
    <w:rsid w:val="00291CE5"/>
    <w:rsid w:val="002942AD"/>
    <w:rsid w:val="002A03F5"/>
    <w:rsid w:val="002A1AEC"/>
    <w:rsid w:val="002A3082"/>
    <w:rsid w:val="002A613D"/>
    <w:rsid w:val="002A65CF"/>
    <w:rsid w:val="002A7859"/>
    <w:rsid w:val="002B1567"/>
    <w:rsid w:val="002B1F4F"/>
    <w:rsid w:val="002B25D3"/>
    <w:rsid w:val="002B3104"/>
    <w:rsid w:val="002B701C"/>
    <w:rsid w:val="002B7CFF"/>
    <w:rsid w:val="002C0DDE"/>
    <w:rsid w:val="002C48D8"/>
    <w:rsid w:val="002C4DA7"/>
    <w:rsid w:val="002C7005"/>
    <w:rsid w:val="002D37F4"/>
    <w:rsid w:val="002D5DF3"/>
    <w:rsid w:val="002D7308"/>
    <w:rsid w:val="002D7511"/>
    <w:rsid w:val="002E2B50"/>
    <w:rsid w:val="002E4B5E"/>
    <w:rsid w:val="002E55B0"/>
    <w:rsid w:val="002E6F31"/>
    <w:rsid w:val="002F29A0"/>
    <w:rsid w:val="002F561A"/>
    <w:rsid w:val="002F73BD"/>
    <w:rsid w:val="00302BEF"/>
    <w:rsid w:val="00304E52"/>
    <w:rsid w:val="0030638E"/>
    <w:rsid w:val="00311C97"/>
    <w:rsid w:val="00312516"/>
    <w:rsid w:val="0031395A"/>
    <w:rsid w:val="00313FA9"/>
    <w:rsid w:val="00320D97"/>
    <w:rsid w:val="00321A81"/>
    <w:rsid w:val="00321E55"/>
    <w:rsid w:val="00322CD8"/>
    <w:rsid w:val="00326AE2"/>
    <w:rsid w:val="00331C63"/>
    <w:rsid w:val="00332196"/>
    <w:rsid w:val="003326E1"/>
    <w:rsid w:val="00340D32"/>
    <w:rsid w:val="003411C4"/>
    <w:rsid w:val="00341EAD"/>
    <w:rsid w:val="003422EF"/>
    <w:rsid w:val="00352D93"/>
    <w:rsid w:val="00355490"/>
    <w:rsid w:val="00360E61"/>
    <w:rsid w:val="00361823"/>
    <w:rsid w:val="003636E2"/>
    <w:rsid w:val="00363D8A"/>
    <w:rsid w:val="00364C82"/>
    <w:rsid w:val="00366BCE"/>
    <w:rsid w:val="00367C24"/>
    <w:rsid w:val="003707C5"/>
    <w:rsid w:val="00371550"/>
    <w:rsid w:val="0037263D"/>
    <w:rsid w:val="0037475D"/>
    <w:rsid w:val="00374EED"/>
    <w:rsid w:val="00376290"/>
    <w:rsid w:val="00381923"/>
    <w:rsid w:val="00381E73"/>
    <w:rsid w:val="00384B59"/>
    <w:rsid w:val="00386831"/>
    <w:rsid w:val="00390ED1"/>
    <w:rsid w:val="00396A13"/>
    <w:rsid w:val="00396C0A"/>
    <w:rsid w:val="003A1351"/>
    <w:rsid w:val="003A1B4D"/>
    <w:rsid w:val="003A1C2B"/>
    <w:rsid w:val="003A280E"/>
    <w:rsid w:val="003A4184"/>
    <w:rsid w:val="003A6834"/>
    <w:rsid w:val="003A7BED"/>
    <w:rsid w:val="003B10EF"/>
    <w:rsid w:val="003B6028"/>
    <w:rsid w:val="003B630E"/>
    <w:rsid w:val="003C0B12"/>
    <w:rsid w:val="003C3255"/>
    <w:rsid w:val="003C349C"/>
    <w:rsid w:val="003C53FB"/>
    <w:rsid w:val="003C657D"/>
    <w:rsid w:val="003C6D2B"/>
    <w:rsid w:val="003D03AE"/>
    <w:rsid w:val="003D3F4D"/>
    <w:rsid w:val="003D5A60"/>
    <w:rsid w:val="003E5431"/>
    <w:rsid w:val="003F22F9"/>
    <w:rsid w:val="003F2F02"/>
    <w:rsid w:val="003F69F6"/>
    <w:rsid w:val="00400316"/>
    <w:rsid w:val="00400D30"/>
    <w:rsid w:val="00403728"/>
    <w:rsid w:val="00415ADC"/>
    <w:rsid w:val="00416B8C"/>
    <w:rsid w:val="00421F2D"/>
    <w:rsid w:val="0042355E"/>
    <w:rsid w:val="004241CE"/>
    <w:rsid w:val="004267B6"/>
    <w:rsid w:val="00430F5D"/>
    <w:rsid w:val="004311B4"/>
    <w:rsid w:val="00431591"/>
    <w:rsid w:val="00431D01"/>
    <w:rsid w:val="00431E6A"/>
    <w:rsid w:val="00432195"/>
    <w:rsid w:val="00434C2B"/>
    <w:rsid w:val="00435ECA"/>
    <w:rsid w:val="00436484"/>
    <w:rsid w:val="00436F90"/>
    <w:rsid w:val="00437D03"/>
    <w:rsid w:val="00440D91"/>
    <w:rsid w:val="00442099"/>
    <w:rsid w:val="0044219A"/>
    <w:rsid w:val="004423C4"/>
    <w:rsid w:val="00442D83"/>
    <w:rsid w:val="004450D2"/>
    <w:rsid w:val="004451B0"/>
    <w:rsid w:val="0044526B"/>
    <w:rsid w:val="004459A5"/>
    <w:rsid w:val="00446515"/>
    <w:rsid w:val="004505B5"/>
    <w:rsid w:val="004547BA"/>
    <w:rsid w:val="00456B03"/>
    <w:rsid w:val="004604E1"/>
    <w:rsid w:val="00465EF9"/>
    <w:rsid w:val="00467A5D"/>
    <w:rsid w:val="00467DBC"/>
    <w:rsid w:val="00471933"/>
    <w:rsid w:val="004753EA"/>
    <w:rsid w:val="0047558F"/>
    <w:rsid w:val="00475F1F"/>
    <w:rsid w:val="004764EE"/>
    <w:rsid w:val="004855CD"/>
    <w:rsid w:val="00490CB1"/>
    <w:rsid w:val="00492744"/>
    <w:rsid w:val="00492AE6"/>
    <w:rsid w:val="004942B2"/>
    <w:rsid w:val="00494A77"/>
    <w:rsid w:val="00494D45"/>
    <w:rsid w:val="00495C66"/>
    <w:rsid w:val="0049644E"/>
    <w:rsid w:val="004A07F6"/>
    <w:rsid w:val="004A12C0"/>
    <w:rsid w:val="004A19B7"/>
    <w:rsid w:val="004A3F9A"/>
    <w:rsid w:val="004A60AF"/>
    <w:rsid w:val="004B1DE0"/>
    <w:rsid w:val="004B7363"/>
    <w:rsid w:val="004C2212"/>
    <w:rsid w:val="004C7355"/>
    <w:rsid w:val="004D055B"/>
    <w:rsid w:val="004D06D8"/>
    <w:rsid w:val="004D2608"/>
    <w:rsid w:val="004D3662"/>
    <w:rsid w:val="004D5A89"/>
    <w:rsid w:val="004D7821"/>
    <w:rsid w:val="004E07EF"/>
    <w:rsid w:val="004E172C"/>
    <w:rsid w:val="004E39B4"/>
    <w:rsid w:val="004E6094"/>
    <w:rsid w:val="004E7844"/>
    <w:rsid w:val="004F041F"/>
    <w:rsid w:val="004F0A6D"/>
    <w:rsid w:val="004F1E93"/>
    <w:rsid w:val="004F23F8"/>
    <w:rsid w:val="004F2814"/>
    <w:rsid w:val="004F2D27"/>
    <w:rsid w:val="004F3D10"/>
    <w:rsid w:val="004F4C53"/>
    <w:rsid w:val="00500C42"/>
    <w:rsid w:val="00502E8C"/>
    <w:rsid w:val="00504C18"/>
    <w:rsid w:val="005078D2"/>
    <w:rsid w:val="005107B1"/>
    <w:rsid w:val="00512209"/>
    <w:rsid w:val="005210E9"/>
    <w:rsid w:val="00523924"/>
    <w:rsid w:val="00523FF1"/>
    <w:rsid w:val="0052464D"/>
    <w:rsid w:val="005247B1"/>
    <w:rsid w:val="00525989"/>
    <w:rsid w:val="00525C8D"/>
    <w:rsid w:val="005264A0"/>
    <w:rsid w:val="005309B3"/>
    <w:rsid w:val="00530A2B"/>
    <w:rsid w:val="00530E1D"/>
    <w:rsid w:val="00536317"/>
    <w:rsid w:val="005433CE"/>
    <w:rsid w:val="00544BA5"/>
    <w:rsid w:val="00545055"/>
    <w:rsid w:val="0055115E"/>
    <w:rsid w:val="00554EE2"/>
    <w:rsid w:val="00555021"/>
    <w:rsid w:val="005574F9"/>
    <w:rsid w:val="005627C6"/>
    <w:rsid w:val="00562966"/>
    <w:rsid w:val="00562C24"/>
    <w:rsid w:val="00564B25"/>
    <w:rsid w:val="00565621"/>
    <w:rsid w:val="005710C3"/>
    <w:rsid w:val="005711E8"/>
    <w:rsid w:val="005721B7"/>
    <w:rsid w:val="005734D3"/>
    <w:rsid w:val="00576426"/>
    <w:rsid w:val="00587E3B"/>
    <w:rsid w:val="005941C8"/>
    <w:rsid w:val="00594FFC"/>
    <w:rsid w:val="005955D9"/>
    <w:rsid w:val="005A43A7"/>
    <w:rsid w:val="005A7A51"/>
    <w:rsid w:val="005B14D7"/>
    <w:rsid w:val="005B2E4B"/>
    <w:rsid w:val="005B5EE9"/>
    <w:rsid w:val="005C2BEF"/>
    <w:rsid w:val="005C348A"/>
    <w:rsid w:val="005C41C8"/>
    <w:rsid w:val="005C4B81"/>
    <w:rsid w:val="005D108D"/>
    <w:rsid w:val="005D3580"/>
    <w:rsid w:val="005D6357"/>
    <w:rsid w:val="005E2A8C"/>
    <w:rsid w:val="005E3B8F"/>
    <w:rsid w:val="005E54CC"/>
    <w:rsid w:val="005E59BF"/>
    <w:rsid w:val="005E7C3D"/>
    <w:rsid w:val="005F0869"/>
    <w:rsid w:val="005F5680"/>
    <w:rsid w:val="005F5E60"/>
    <w:rsid w:val="005F7955"/>
    <w:rsid w:val="005F7960"/>
    <w:rsid w:val="00604D86"/>
    <w:rsid w:val="006138CD"/>
    <w:rsid w:val="00621A7F"/>
    <w:rsid w:val="00622652"/>
    <w:rsid w:val="00622FBF"/>
    <w:rsid w:val="00623A6E"/>
    <w:rsid w:val="0062644E"/>
    <w:rsid w:val="0062724A"/>
    <w:rsid w:val="0063026F"/>
    <w:rsid w:val="00630AEE"/>
    <w:rsid w:val="00631B37"/>
    <w:rsid w:val="00633A74"/>
    <w:rsid w:val="00634A1B"/>
    <w:rsid w:val="0063611B"/>
    <w:rsid w:val="00636E03"/>
    <w:rsid w:val="00637E5E"/>
    <w:rsid w:val="00643CC3"/>
    <w:rsid w:val="00645364"/>
    <w:rsid w:val="0064761C"/>
    <w:rsid w:val="00647B02"/>
    <w:rsid w:val="00650AAC"/>
    <w:rsid w:val="00652E27"/>
    <w:rsid w:val="0065606A"/>
    <w:rsid w:val="006568FC"/>
    <w:rsid w:val="00661D92"/>
    <w:rsid w:val="00663300"/>
    <w:rsid w:val="00664210"/>
    <w:rsid w:val="00665EFA"/>
    <w:rsid w:val="00666DE5"/>
    <w:rsid w:val="0066756E"/>
    <w:rsid w:val="0066782F"/>
    <w:rsid w:val="0067549B"/>
    <w:rsid w:val="00677483"/>
    <w:rsid w:val="00680CA0"/>
    <w:rsid w:val="006811EB"/>
    <w:rsid w:val="006846C8"/>
    <w:rsid w:val="0069305E"/>
    <w:rsid w:val="00693EE4"/>
    <w:rsid w:val="006A2034"/>
    <w:rsid w:val="006A21DC"/>
    <w:rsid w:val="006A39D1"/>
    <w:rsid w:val="006A40C3"/>
    <w:rsid w:val="006B06DC"/>
    <w:rsid w:val="006B378F"/>
    <w:rsid w:val="006B477B"/>
    <w:rsid w:val="006B485E"/>
    <w:rsid w:val="006B4DE4"/>
    <w:rsid w:val="006B6C16"/>
    <w:rsid w:val="006B7193"/>
    <w:rsid w:val="006C0077"/>
    <w:rsid w:val="006C1D7A"/>
    <w:rsid w:val="006C345B"/>
    <w:rsid w:val="006C4577"/>
    <w:rsid w:val="006C6024"/>
    <w:rsid w:val="006C64C5"/>
    <w:rsid w:val="006C7549"/>
    <w:rsid w:val="006D17C3"/>
    <w:rsid w:val="006D29D2"/>
    <w:rsid w:val="006D446A"/>
    <w:rsid w:val="006D6129"/>
    <w:rsid w:val="006D6FD8"/>
    <w:rsid w:val="006D6FE0"/>
    <w:rsid w:val="006D7E68"/>
    <w:rsid w:val="006D7FA9"/>
    <w:rsid w:val="006E1E89"/>
    <w:rsid w:val="006E7924"/>
    <w:rsid w:val="006F085C"/>
    <w:rsid w:val="006F0E8F"/>
    <w:rsid w:val="006F1AA6"/>
    <w:rsid w:val="006F21A2"/>
    <w:rsid w:val="006F2C9E"/>
    <w:rsid w:val="006F51F1"/>
    <w:rsid w:val="006F6057"/>
    <w:rsid w:val="00712160"/>
    <w:rsid w:val="00713C47"/>
    <w:rsid w:val="00714D46"/>
    <w:rsid w:val="00721389"/>
    <w:rsid w:val="00723151"/>
    <w:rsid w:val="00723E84"/>
    <w:rsid w:val="00730604"/>
    <w:rsid w:val="00732C58"/>
    <w:rsid w:val="00733801"/>
    <w:rsid w:val="00735BCB"/>
    <w:rsid w:val="00735C55"/>
    <w:rsid w:val="0073638F"/>
    <w:rsid w:val="007423CF"/>
    <w:rsid w:val="00744AB0"/>
    <w:rsid w:val="00750602"/>
    <w:rsid w:val="00755AA9"/>
    <w:rsid w:val="007564E8"/>
    <w:rsid w:val="00756CEA"/>
    <w:rsid w:val="007578B0"/>
    <w:rsid w:val="007640F5"/>
    <w:rsid w:val="00774055"/>
    <w:rsid w:val="00774652"/>
    <w:rsid w:val="0077617E"/>
    <w:rsid w:val="007761FA"/>
    <w:rsid w:val="00777217"/>
    <w:rsid w:val="007829EC"/>
    <w:rsid w:val="00783069"/>
    <w:rsid w:val="00783D9B"/>
    <w:rsid w:val="007904A4"/>
    <w:rsid w:val="007919F2"/>
    <w:rsid w:val="00796341"/>
    <w:rsid w:val="00797850"/>
    <w:rsid w:val="0079786C"/>
    <w:rsid w:val="007A3B5A"/>
    <w:rsid w:val="007A4884"/>
    <w:rsid w:val="007A4FF5"/>
    <w:rsid w:val="007B06DE"/>
    <w:rsid w:val="007B2111"/>
    <w:rsid w:val="007B31DA"/>
    <w:rsid w:val="007B75B9"/>
    <w:rsid w:val="007B7B3E"/>
    <w:rsid w:val="007B7FED"/>
    <w:rsid w:val="007C1D94"/>
    <w:rsid w:val="007C31F0"/>
    <w:rsid w:val="007C3F5B"/>
    <w:rsid w:val="007C41E5"/>
    <w:rsid w:val="007C61B8"/>
    <w:rsid w:val="007D14F4"/>
    <w:rsid w:val="007D31FC"/>
    <w:rsid w:val="007D4962"/>
    <w:rsid w:val="007D7272"/>
    <w:rsid w:val="007D7AD7"/>
    <w:rsid w:val="007E23A1"/>
    <w:rsid w:val="007E2F9A"/>
    <w:rsid w:val="007E3C58"/>
    <w:rsid w:val="007E66CB"/>
    <w:rsid w:val="007E7462"/>
    <w:rsid w:val="007E7A88"/>
    <w:rsid w:val="007F0D6B"/>
    <w:rsid w:val="007F31FC"/>
    <w:rsid w:val="007F3C3A"/>
    <w:rsid w:val="007F60AB"/>
    <w:rsid w:val="007F6284"/>
    <w:rsid w:val="007F7C69"/>
    <w:rsid w:val="007F7F80"/>
    <w:rsid w:val="00802650"/>
    <w:rsid w:val="008079FF"/>
    <w:rsid w:val="0081029D"/>
    <w:rsid w:val="00810773"/>
    <w:rsid w:val="008116AC"/>
    <w:rsid w:val="00811CCD"/>
    <w:rsid w:val="00814CE1"/>
    <w:rsid w:val="008179DE"/>
    <w:rsid w:val="008227AF"/>
    <w:rsid w:val="00826796"/>
    <w:rsid w:val="008274BE"/>
    <w:rsid w:val="0082758E"/>
    <w:rsid w:val="0083141D"/>
    <w:rsid w:val="00832E64"/>
    <w:rsid w:val="008342DA"/>
    <w:rsid w:val="00834830"/>
    <w:rsid w:val="008425F5"/>
    <w:rsid w:val="008476BD"/>
    <w:rsid w:val="008479D4"/>
    <w:rsid w:val="00851A83"/>
    <w:rsid w:val="00852435"/>
    <w:rsid w:val="00854744"/>
    <w:rsid w:val="00855B27"/>
    <w:rsid w:val="00860361"/>
    <w:rsid w:val="00861C22"/>
    <w:rsid w:val="00862D0D"/>
    <w:rsid w:val="008646FC"/>
    <w:rsid w:val="00864F39"/>
    <w:rsid w:val="00865F57"/>
    <w:rsid w:val="00874484"/>
    <w:rsid w:val="0087610E"/>
    <w:rsid w:val="00876DE4"/>
    <w:rsid w:val="00877256"/>
    <w:rsid w:val="00885C95"/>
    <w:rsid w:val="00890063"/>
    <w:rsid w:val="00892363"/>
    <w:rsid w:val="0089307B"/>
    <w:rsid w:val="00897C68"/>
    <w:rsid w:val="008A299E"/>
    <w:rsid w:val="008A3668"/>
    <w:rsid w:val="008A53CC"/>
    <w:rsid w:val="008B1CF6"/>
    <w:rsid w:val="008B2C09"/>
    <w:rsid w:val="008B4DC9"/>
    <w:rsid w:val="008B7061"/>
    <w:rsid w:val="008C1552"/>
    <w:rsid w:val="008C4D2C"/>
    <w:rsid w:val="008C5370"/>
    <w:rsid w:val="008D601A"/>
    <w:rsid w:val="008D6B63"/>
    <w:rsid w:val="008E36DC"/>
    <w:rsid w:val="008E54BA"/>
    <w:rsid w:val="008E6A18"/>
    <w:rsid w:val="008E7841"/>
    <w:rsid w:val="008F0E47"/>
    <w:rsid w:val="008F678D"/>
    <w:rsid w:val="008F7E68"/>
    <w:rsid w:val="009022FC"/>
    <w:rsid w:val="00903C8E"/>
    <w:rsid w:val="009052C6"/>
    <w:rsid w:val="00911A83"/>
    <w:rsid w:val="00911C9C"/>
    <w:rsid w:val="009156B4"/>
    <w:rsid w:val="009160BD"/>
    <w:rsid w:val="009164B8"/>
    <w:rsid w:val="0092210B"/>
    <w:rsid w:val="00926459"/>
    <w:rsid w:val="00926D0F"/>
    <w:rsid w:val="00930225"/>
    <w:rsid w:val="00930E66"/>
    <w:rsid w:val="00931A53"/>
    <w:rsid w:val="00931CA0"/>
    <w:rsid w:val="00934066"/>
    <w:rsid w:val="00936BAF"/>
    <w:rsid w:val="00940E67"/>
    <w:rsid w:val="00942BAA"/>
    <w:rsid w:val="00944A00"/>
    <w:rsid w:val="00952985"/>
    <w:rsid w:val="00956B0D"/>
    <w:rsid w:val="0095732D"/>
    <w:rsid w:val="009577F5"/>
    <w:rsid w:val="00962D6D"/>
    <w:rsid w:val="00964CB2"/>
    <w:rsid w:val="00970890"/>
    <w:rsid w:val="00972F21"/>
    <w:rsid w:val="00973493"/>
    <w:rsid w:val="0097403F"/>
    <w:rsid w:val="00974D66"/>
    <w:rsid w:val="00977604"/>
    <w:rsid w:val="00977A6D"/>
    <w:rsid w:val="00981FA5"/>
    <w:rsid w:val="00982517"/>
    <w:rsid w:val="00983B88"/>
    <w:rsid w:val="00984292"/>
    <w:rsid w:val="00986B3D"/>
    <w:rsid w:val="00986E9F"/>
    <w:rsid w:val="00993062"/>
    <w:rsid w:val="00993A86"/>
    <w:rsid w:val="00994BDA"/>
    <w:rsid w:val="009A0945"/>
    <w:rsid w:val="009A0E52"/>
    <w:rsid w:val="009A2AB3"/>
    <w:rsid w:val="009A44AB"/>
    <w:rsid w:val="009A6FA2"/>
    <w:rsid w:val="009A738A"/>
    <w:rsid w:val="009A7706"/>
    <w:rsid w:val="009B35A8"/>
    <w:rsid w:val="009B5CD3"/>
    <w:rsid w:val="009C0352"/>
    <w:rsid w:val="009C27D5"/>
    <w:rsid w:val="009C56E9"/>
    <w:rsid w:val="009D1D3D"/>
    <w:rsid w:val="009D22CC"/>
    <w:rsid w:val="009D2810"/>
    <w:rsid w:val="009D5DAD"/>
    <w:rsid w:val="009D5ED4"/>
    <w:rsid w:val="009E1421"/>
    <w:rsid w:val="009E15BE"/>
    <w:rsid w:val="009F75A5"/>
    <w:rsid w:val="00A017C4"/>
    <w:rsid w:val="00A0261F"/>
    <w:rsid w:val="00A049A8"/>
    <w:rsid w:val="00A100F1"/>
    <w:rsid w:val="00A10494"/>
    <w:rsid w:val="00A12D7D"/>
    <w:rsid w:val="00A1376E"/>
    <w:rsid w:val="00A14222"/>
    <w:rsid w:val="00A147EB"/>
    <w:rsid w:val="00A150B2"/>
    <w:rsid w:val="00A154BC"/>
    <w:rsid w:val="00A2090F"/>
    <w:rsid w:val="00A2606E"/>
    <w:rsid w:val="00A327E5"/>
    <w:rsid w:val="00A343C7"/>
    <w:rsid w:val="00A36BB6"/>
    <w:rsid w:val="00A40D05"/>
    <w:rsid w:val="00A43E49"/>
    <w:rsid w:val="00A44EB6"/>
    <w:rsid w:val="00A45FB2"/>
    <w:rsid w:val="00A46104"/>
    <w:rsid w:val="00A52370"/>
    <w:rsid w:val="00A5295B"/>
    <w:rsid w:val="00A574AE"/>
    <w:rsid w:val="00A575CA"/>
    <w:rsid w:val="00A57994"/>
    <w:rsid w:val="00A657B4"/>
    <w:rsid w:val="00A70274"/>
    <w:rsid w:val="00A76199"/>
    <w:rsid w:val="00A77304"/>
    <w:rsid w:val="00A8079A"/>
    <w:rsid w:val="00A80A6F"/>
    <w:rsid w:val="00A82322"/>
    <w:rsid w:val="00A83D6E"/>
    <w:rsid w:val="00A9474B"/>
    <w:rsid w:val="00AA11BD"/>
    <w:rsid w:val="00AA308E"/>
    <w:rsid w:val="00AA5EC8"/>
    <w:rsid w:val="00AA5ED3"/>
    <w:rsid w:val="00AB0C02"/>
    <w:rsid w:val="00AB27CF"/>
    <w:rsid w:val="00AB3AE7"/>
    <w:rsid w:val="00AB4D3B"/>
    <w:rsid w:val="00AB4E52"/>
    <w:rsid w:val="00AB5C75"/>
    <w:rsid w:val="00AB721C"/>
    <w:rsid w:val="00AC1A41"/>
    <w:rsid w:val="00AC5AF1"/>
    <w:rsid w:val="00AD2274"/>
    <w:rsid w:val="00AD2D69"/>
    <w:rsid w:val="00AD3DEA"/>
    <w:rsid w:val="00AD67F3"/>
    <w:rsid w:val="00AD719F"/>
    <w:rsid w:val="00AD788D"/>
    <w:rsid w:val="00AD78D8"/>
    <w:rsid w:val="00AE2700"/>
    <w:rsid w:val="00AE36B9"/>
    <w:rsid w:val="00AE37D7"/>
    <w:rsid w:val="00AE38B1"/>
    <w:rsid w:val="00AE4AA8"/>
    <w:rsid w:val="00AE62BC"/>
    <w:rsid w:val="00AF02B5"/>
    <w:rsid w:val="00AF216B"/>
    <w:rsid w:val="00AF432E"/>
    <w:rsid w:val="00AF7AA6"/>
    <w:rsid w:val="00B00662"/>
    <w:rsid w:val="00B07160"/>
    <w:rsid w:val="00B119ED"/>
    <w:rsid w:val="00B12679"/>
    <w:rsid w:val="00B233E1"/>
    <w:rsid w:val="00B24DD6"/>
    <w:rsid w:val="00B305D6"/>
    <w:rsid w:val="00B3148A"/>
    <w:rsid w:val="00B324CC"/>
    <w:rsid w:val="00B35F43"/>
    <w:rsid w:val="00B36C13"/>
    <w:rsid w:val="00B404C1"/>
    <w:rsid w:val="00B46B7B"/>
    <w:rsid w:val="00B500AE"/>
    <w:rsid w:val="00B54145"/>
    <w:rsid w:val="00B55F35"/>
    <w:rsid w:val="00B56140"/>
    <w:rsid w:val="00B5620A"/>
    <w:rsid w:val="00B63670"/>
    <w:rsid w:val="00B63715"/>
    <w:rsid w:val="00B7096D"/>
    <w:rsid w:val="00B71C08"/>
    <w:rsid w:val="00B723F7"/>
    <w:rsid w:val="00B75754"/>
    <w:rsid w:val="00B75BCB"/>
    <w:rsid w:val="00B76A50"/>
    <w:rsid w:val="00B76BA2"/>
    <w:rsid w:val="00B8668C"/>
    <w:rsid w:val="00B87930"/>
    <w:rsid w:val="00B925B6"/>
    <w:rsid w:val="00B928BE"/>
    <w:rsid w:val="00B93A3A"/>
    <w:rsid w:val="00B93DBB"/>
    <w:rsid w:val="00B93E82"/>
    <w:rsid w:val="00B95F0E"/>
    <w:rsid w:val="00B96161"/>
    <w:rsid w:val="00B96C49"/>
    <w:rsid w:val="00B97A01"/>
    <w:rsid w:val="00BA3CD5"/>
    <w:rsid w:val="00BA3D1F"/>
    <w:rsid w:val="00BA4AA0"/>
    <w:rsid w:val="00BA6D39"/>
    <w:rsid w:val="00BB26CA"/>
    <w:rsid w:val="00BB2918"/>
    <w:rsid w:val="00BB3271"/>
    <w:rsid w:val="00BB593E"/>
    <w:rsid w:val="00BB5F51"/>
    <w:rsid w:val="00BC3BF0"/>
    <w:rsid w:val="00BD187A"/>
    <w:rsid w:val="00BD22A1"/>
    <w:rsid w:val="00BD3EDC"/>
    <w:rsid w:val="00BD67BB"/>
    <w:rsid w:val="00BD7806"/>
    <w:rsid w:val="00BE5FBD"/>
    <w:rsid w:val="00BE704B"/>
    <w:rsid w:val="00BE75E6"/>
    <w:rsid w:val="00BF1C2D"/>
    <w:rsid w:val="00BF61C0"/>
    <w:rsid w:val="00C04544"/>
    <w:rsid w:val="00C045D1"/>
    <w:rsid w:val="00C07924"/>
    <w:rsid w:val="00C14882"/>
    <w:rsid w:val="00C242C3"/>
    <w:rsid w:val="00C3059D"/>
    <w:rsid w:val="00C32CC3"/>
    <w:rsid w:val="00C32EA1"/>
    <w:rsid w:val="00C33F07"/>
    <w:rsid w:val="00C372EF"/>
    <w:rsid w:val="00C3791E"/>
    <w:rsid w:val="00C435E5"/>
    <w:rsid w:val="00C43CE8"/>
    <w:rsid w:val="00C455EE"/>
    <w:rsid w:val="00C50ED7"/>
    <w:rsid w:val="00C51952"/>
    <w:rsid w:val="00C53850"/>
    <w:rsid w:val="00C6000B"/>
    <w:rsid w:val="00C6319D"/>
    <w:rsid w:val="00C65FAF"/>
    <w:rsid w:val="00C70A8B"/>
    <w:rsid w:val="00C71BDD"/>
    <w:rsid w:val="00C8411E"/>
    <w:rsid w:val="00C85C18"/>
    <w:rsid w:val="00C85E8E"/>
    <w:rsid w:val="00C86082"/>
    <w:rsid w:val="00C93459"/>
    <w:rsid w:val="00C961B7"/>
    <w:rsid w:val="00CA0F3A"/>
    <w:rsid w:val="00CA37D6"/>
    <w:rsid w:val="00CA59D6"/>
    <w:rsid w:val="00CA7E85"/>
    <w:rsid w:val="00CB1756"/>
    <w:rsid w:val="00CB6A7F"/>
    <w:rsid w:val="00CC0861"/>
    <w:rsid w:val="00CC17D2"/>
    <w:rsid w:val="00CC270F"/>
    <w:rsid w:val="00CC3F91"/>
    <w:rsid w:val="00CC3FEE"/>
    <w:rsid w:val="00CC6F13"/>
    <w:rsid w:val="00CD2137"/>
    <w:rsid w:val="00CD2C1F"/>
    <w:rsid w:val="00CD453C"/>
    <w:rsid w:val="00CD4E20"/>
    <w:rsid w:val="00CD5420"/>
    <w:rsid w:val="00CD7276"/>
    <w:rsid w:val="00CE0EA6"/>
    <w:rsid w:val="00CE1221"/>
    <w:rsid w:val="00CE339B"/>
    <w:rsid w:val="00CE56C1"/>
    <w:rsid w:val="00CE5E33"/>
    <w:rsid w:val="00CE64A7"/>
    <w:rsid w:val="00CE6C6B"/>
    <w:rsid w:val="00CF2263"/>
    <w:rsid w:val="00CF27E8"/>
    <w:rsid w:val="00CF4434"/>
    <w:rsid w:val="00CF562C"/>
    <w:rsid w:val="00CF59ED"/>
    <w:rsid w:val="00CF7E45"/>
    <w:rsid w:val="00D04E91"/>
    <w:rsid w:val="00D078E8"/>
    <w:rsid w:val="00D10C52"/>
    <w:rsid w:val="00D12BCB"/>
    <w:rsid w:val="00D14A04"/>
    <w:rsid w:val="00D1615E"/>
    <w:rsid w:val="00D16E9C"/>
    <w:rsid w:val="00D16EC2"/>
    <w:rsid w:val="00D208F6"/>
    <w:rsid w:val="00D21F7F"/>
    <w:rsid w:val="00D2436D"/>
    <w:rsid w:val="00D25FBF"/>
    <w:rsid w:val="00D26223"/>
    <w:rsid w:val="00D340EC"/>
    <w:rsid w:val="00D343AA"/>
    <w:rsid w:val="00D3473E"/>
    <w:rsid w:val="00D3754A"/>
    <w:rsid w:val="00D403B6"/>
    <w:rsid w:val="00D57707"/>
    <w:rsid w:val="00D60987"/>
    <w:rsid w:val="00D60999"/>
    <w:rsid w:val="00D63766"/>
    <w:rsid w:val="00D63BF4"/>
    <w:rsid w:val="00D65AAA"/>
    <w:rsid w:val="00D65D49"/>
    <w:rsid w:val="00D65EC2"/>
    <w:rsid w:val="00D6733C"/>
    <w:rsid w:val="00D6773F"/>
    <w:rsid w:val="00D678E5"/>
    <w:rsid w:val="00D679B0"/>
    <w:rsid w:val="00D72523"/>
    <w:rsid w:val="00D72AB0"/>
    <w:rsid w:val="00D75E0E"/>
    <w:rsid w:val="00D77888"/>
    <w:rsid w:val="00D7792D"/>
    <w:rsid w:val="00D77F06"/>
    <w:rsid w:val="00D833BF"/>
    <w:rsid w:val="00D87426"/>
    <w:rsid w:val="00D91576"/>
    <w:rsid w:val="00D95560"/>
    <w:rsid w:val="00D96DCA"/>
    <w:rsid w:val="00D978B7"/>
    <w:rsid w:val="00DA2350"/>
    <w:rsid w:val="00DB2155"/>
    <w:rsid w:val="00DB326D"/>
    <w:rsid w:val="00DB5021"/>
    <w:rsid w:val="00DB61E1"/>
    <w:rsid w:val="00DB6835"/>
    <w:rsid w:val="00DB6992"/>
    <w:rsid w:val="00DB7274"/>
    <w:rsid w:val="00DC26C2"/>
    <w:rsid w:val="00DC4074"/>
    <w:rsid w:val="00DC42F1"/>
    <w:rsid w:val="00DC45B0"/>
    <w:rsid w:val="00DC47D7"/>
    <w:rsid w:val="00DC5D4B"/>
    <w:rsid w:val="00DE2168"/>
    <w:rsid w:val="00DE6A94"/>
    <w:rsid w:val="00DF18A6"/>
    <w:rsid w:val="00DF2388"/>
    <w:rsid w:val="00DF3C81"/>
    <w:rsid w:val="00DF403F"/>
    <w:rsid w:val="00DF47A4"/>
    <w:rsid w:val="00DF4A0E"/>
    <w:rsid w:val="00DF4AE2"/>
    <w:rsid w:val="00DF5E45"/>
    <w:rsid w:val="00DF6180"/>
    <w:rsid w:val="00DF6C3A"/>
    <w:rsid w:val="00E01C64"/>
    <w:rsid w:val="00E066F2"/>
    <w:rsid w:val="00E10FD8"/>
    <w:rsid w:val="00E13C1E"/>
    <w:rsid w:val="00E14A10"/>
    <w:rsid w:val="00E15BE4"/>
    <w:rsid w:val="00E172EA"/>
    <w:rsid w:val="00E22AAB"/>
    <w:rsid w:val="00E24009"/>
    <w:rsid w:val="00E24A07"/>
    <w:rsid w:val="00E25896"/>
    <w:rsid w:val="00E2606C"/>
    <w:rsid w:val="00E269F4"/>
    <w:rsid w:val="00E30482"/>
    <w:rsid w:val="00E32DB6"/>
    <w:rsid w:val="00E33C04"/>
    <w:rsid w:val="00E35800"/>
    <w:rsid w:val="00E36C71"/>
    <w:rsid w:val="00E42CC6"/>
    <w:rsid w:val="00E51954"/>
    <w:rsid w:val="00E527CB"/>
    <w:rsid w:val="00E56166"/>
    <w:rsid w:val="00E6243D"/>
    <w:rsid w:val="00E64876"/>
    <w:rsid w:val="00E66F6A"/>
    <w:rsid w:val="00E67C0C"/>
    <w:rsid w:val="00E70526"/>
    <w:rsid w:val="00E70CCF"/>
    <w:rsid w:val="00E72DD8"/>
    <w:rsid w:val="00E74DF6"/>
    <w:rsid w:val="00E752A6"/>
    <w:rsid w:val="00E80DD5"/>
    <w:rsid w:val="00E83717"/>
    <w:rsid w:val="00E8513D"/>
    <w:rsid w:val="00E9044E"/>
    <w:rsid w:val="00E91941"/>
    <w:rsid w:val="00E92263"/>
    <w:rsid w:val="00E92B60"/>
    <w:rsid w:val="00E93172"/>
    <w:rsid w:val="00E936E9"/>
    <w:rsid w:val="00E960F6"/>
    <w:rsid w:val="00E964F4"/>
    <w:rsid w:val="00E96A86"/>
    <w:rsid w:val="00E96BC9"/>
    <w:rsid w:val="00E97739"/>
    <w:rsid w:val="00EA0639"/>
    <w:rsid w:val="00EA3005"/>
    <w:rsid w:val="00EA3F6E"/>
    <w:rsid w:val="00EA4795"/>
    <w:rsid w:val="00EB237F"/>
    <w:rsid w:val="00EB4245"/>
    <w:rsid w:val="00EB488B"/>
    <w:rsid w:val="00EB7143"/>
    <w:rsid w:val="00EC006C"/>
    <w:rsid w:val="00EC143B"/>
    <w:rsid w:val="00EC59EB"/>
    <w:rsid w:val="00ED2DA6"/>
    <w:rsid w:val="00ED2FFF"/>
    <w:rsid w:val="00ED708E"/>
    <w:rsid w:val="00ED7485"/>
    <w:rsid w:val="00ED77D7"/>
    <w:rsid w:val="00EE03D4"/>
    <w:rsid w:val="00EE0605"/>
    <w:rsid w:val="00EE1CB0"/>
    <w:rsid w:val="00EE39CA"/>
    <w:rsid w:val="00EE3EB7"/>
    <w:rsid w:val="00EE6468"/>
    <w:rsid w:val="00EF2ADB"/>
    <w:rsid w:val="00EF3124"/>
    <w:rsid w:val="00EF397F"/>
    <w:rsid w:val="00EF4B15"/>
    <w:rsid w:val="00F05691"/>
    <w:rsid w:val="00F07631"/>
    <w:rsid w:val="00F125F7"/>
    <w:rsid w:val="00F12EC0"/>
    <w:rsid w:val="00F15619"/>
    <w:rsid w:val="00F17AB7"/>
    <w:rsid w:val="00F2016C"/>
    <w:rsid w:val="00F25A5D"/>
    <w:rsid w:val="00F265BD"/>
    <w:rsid w:val="00F321AA"/>
    <w:rsid w:val="00F3686F"/>
    <w:rsid w:val="00F40D7F"/>
    <w:rsid w:val="00F460B2"/>
    <w:rsid w:val="00F5166F"/>
    <w:rsid w:val="00F52A5D"/>
    <w:rsid w:val="00F5315A"/>
    <w:rsid w:val="00F54B3A"/>
    <w:rsid w:val="00F574E1"/>
    <w:rsid w:val="00F677F4"/>
    <w:rsid w:val="00F72599"/>
    <w:rsid w:val="00F7407D"/>
    <w:rsid w:val="00F8069E"/>
    <w:rsid w:val="00F848AD"/>
    <w:rsid w:val="00F85831"/>
    <w:rsid w:val="00F86852"/>
    <w:rsid w:val="00F86C15"/>
    <w:rsid w:val="00F86D83"/>
    <w:rsid w:val="00F87D09"/>
    <w:rsid w:val="00F90803"/>
    <w:rsid w:val="00F92975"/>
    <w:rsid w:val="00F93819"/>
    <w:rsid w:val="00F93C68"/>
    <w:rsid w:val="00F95768"/>
    <w:rsid w:val="00F97971"/>
    <w:rsid w:val="00FA7A44"/>
    <w:rsid w:val="00FA7E2D"/>
    <w:rsid w:val="00FB04ED"/>
    <w:rsid w:val="00FB30BD"/>
    <w:rsid w:val="00FB3155"/>
    <w:rsid w:val="00FB3FD8"/>
    <w:rsid w:val="00FB5704"/>
    <w:rsid w:val="00FC3C86"/>
    <w:rsid w:val="00FC7B1E"/>
    <w:rsid w:val="00FC7E1C"/>
    <w:rsid w:val="00FD0E4A"/>
    <w:rsid w:val="00FD4D54"/>
    <w:rsid w:val="00FE4AC7"/>
    <w:rsid w:val="00FE5860"/>
    <w:rsid w:val="00FE7ADB"/>
    <w:rsid w:val="00FF0086"/>
    <w:rsid w:val="00FF162A"/>
    <w:rsid w:val="00FF33C5"/>
    <w:rsid w:val="00FF4B00"/>
    <w:rsid w:val="00FF7C4C"/>
    <w:rsid w:val="03226322"/>
    <w:rsid w:val="04A97952"/>
    <w:rsid w:val="05B71AC3"/>
    <w:rsid w:val="066B5D9C"/>
    <w:rsid w:val="07323038"/>
    <w:rsid w:val="076215A3"/>
    <w:rsid w:val="077C50D6"/>
    <w:rsid w:val="07DF0E31"/>
    <w:rsid w:val="07E144D3"/>
    <w:rsid w:val="0A6A0D52"/>
    <w:rsid w:val="0AAF5F37"/>
    <w:rsid w:val="0ACC1F0B"/>
    <w:rsid w:val="0B0774E0"/>
    <w:rsid w:val="0D6C6FCA"/>
    <w:rsid w:val="100D0A4C"/>
    <w:rsid w:val="11FC0F79"/>
    <w:rsid w:val="125B07BC"/>
    <w:rsid w:val="12D16245"/>
    <w:rsid w:val="12F01E90"/>
    <w:rsid w:val="137D2307"/>
    <w:rsid w:val="15EF2E69"/>
    <w:rsid w:val="16063CDB"/>
    <w:rsid w:val="177B1C47"/>
    <w:rsid w:val="17D13E92"/>
    <w:rsid w:val="17FB7F06"/>
    <w:rsid w:val="18EA5DCC"/>
    <w:rsid w:val="1C583EA7"/>
    <w:rsid w:val="1D616227"/>
    <w:rsid w:val="1EEB5496"/>
    <w:rsid w:val="1F4F3EA5"/>
    <w:rsid w:val="1FAC0331"/>
    <w:rsid w:val="213B6EF6"/>
    <w:rsid w:val="21E8102C"/>
    <w:rsid w:val="22E635FA"/>
    <w:rsid w:val="23056BE4"/>
    <w:rsid w:val="237D773F"/>
    <w:rsid w:val="23BF1626"/>
    <w:rsid w:val="242B3A89"/>
    <w:rsid w:val="243C222E"/>
    <w:rsid w:val="24EA51C8"/>
    <w:rsid w:val="259F3EBD"/>
    <w:rsid w:val="25C05936"/>
    <w:rsid w:val="270707FA"/>
    <w:rsid w:val="28BD2026"/>
    <w:rsid w:val="28BD4E15"/>
    <w:rsid w:val="29AF12E4"/>
    <w:rsid w:val="29F96AD8"/>
    <w:rsid w:val="2A403FBB"/>
    <w:rsid w:val="2A933292"/>
    <w:rsid w:val="2BBC205F"/>
    <w:rsid w:val="2C271F03"/>
    <w:rsid w:val="2CD124CF"/>
    <w:rsid w:val="2E7B516C"/>
    <w:rsid w:val="30AC3A59"/>
    <w:rsid w:val="316A54E2"/>
    <w:rsid w:val="32787BC4"/>
    <w:rsid w:val="3308138C"/>
    <w:rsid w:val="33EB3CDE"/>
    <w:rsid w:val="33FB6D6B"/>
    <w:rsid w:val="346C1D98"/>
    <w:rsid w:val="34AB482A"/>
    <w:rsid w:val="3556269E"/>
    <w:rsid w:val="366E7D7E"/>
    <w:rsid w:val="376105B7"/>
    <w:rsid w:val="37754DF7"/>
    <w:rsid w:val="38EF0C99"/>
    <w:rsid w:val="39123F90"/>
    <w:rsid w:val="396C2A70"/>
    <w:rsid w:val="398C4BD4"/>
    <w:rsid w:val="39BE67EF"/>
    <w:rsid w:val="3ADA3187"/>
    <w:rsid w:val="3B564D49"/>
    <w:rsid w:val="3C805CAB"/>
    <w:rsid w:val="3D21089C"/>
    <w:rsid w:val="3EA24CCB"/>
    <w:rsid w:val="3F3210CD"/>
    <w:rsid w:val="405515EE"/>
    <w:rsid w:val="40ED3098"/>
    <w:rsid w:val="42C45788"/>
    <w:rsid w:val="43DD1812"/>
    <w:rsid w:val="45223B89"/>
    <w:rsid w:val="47262CD2"/>
    <w:rsid w:val="47875FEE"/>
    <w:rsid w:val="4825227A"/>
    <w:rsid w:val="4851311D"/>
    <w:rsid w:val="487A1D1A"/>
    <w:rsid w:val="48EC4AC6"/>
    <w:rsid w:val="48ED5275"/>
    <w:rsid w:val="4B6B7A08"/>
    <w:rsid w:val="4BD913A7"/>
    <w:rsid w:val="4C1B6E58"/>
    <w:rsid w:val="4CDF4908"/>
    <w:rsid w:val="4E642D0B"/>
    <w:rsid w:val="50001D3B"/>
    <w:rsid w:val="506276BD"/>
    <w:rsid w:val="53031B3D"/>
    <w:rsid w:val="54B35A8B"/>
    <w:rsid w:val="56CE2B4C"/>
    <w:rsid w:val="579A30D9"/>
    <w:rsid w:val="599F0ECB"/>
    <w:rsid w:val="5BE53ECA"/>
    <w:rsid w:val="5BFF7753"/>
    <w:rsid w:val="5C091DF3"/>
    <w:rsid w:val="5DD81B6D"/>
    <w:rsid w:val="5E2F029A"/>
    <w:rsid w:val="5F230204"/>
    <w:rsid w:val="5F915795"/>
    <w:rsid w:val="5FC50812"/>
    <w:rsid w:val="60A63ED1"/>
    <w:rsid w:val="60F770A1"/>
    <w:rsid w:val="611F53BF"/>
    <w:rsid w:val="615F7E3E"/>
    <w:rsid w:val="61E111B0"/>
    <w:rsid w:val="6310006D"/>
    <w:rsid w:val="635C2BE2"/>
    <w:rsid w:val="639703D6"/>
    <w:rsid w:val="645E5682"/>
    <w:rsid w:val="64F20D73"/>
    <w:rsid w:val="65023DFA"/>
    <w:rsid w:val="65887FAC"/>
    <w:rsid w:val="659C33D1"/>
    <w:rsid w:val="661D24FE"/>
    <w:rsid w:val="66E70486"/>
    <w:rsid w:val="68811C85"/>
    <w:rsid w:val="69C2216A"/>
    <w:rsid w:val="6A8C37E3"/>
    <w:rsid w:val="6B87075D"/>
    <w:rsid w:val="6C324AFF"/>
    <w:rsid w:val="6C8A1C26"/>
    <w:rsid w:val="6DAF1F9E"/>
    <w:rsid w:val="6E016897"/>
    <w:rsid w:val="6E111CC2"/>
    <w:rsid w:val="6E1C35AB"/>
    <w:rsid w:val="6EE229D3"/>
    <w:rsid w:val="6EF46AB2"/>
    <w:rsid w:val="70E86E25"/>
    <w:rsid w:val="717877A7"/>
    <w:rsid w:val="73884EBE"/>
    <w:rsid w:val="73DB531F"/>
    <w:rsid w:val="7438389A"/>
    <w:rsid w:val="755F4889"/>
    <w:rsid w:val="76196693"/>
    <w:rsid w:val="76410A42"/>
    <w:rsid w:val="773E60EA"/>
    <w:rsid w:val="79414B15"/>
    <w:rsid w:val="7A3E49A3"/>
    <w:rsid w:val="7B133D06"/>
    <w:rsid w:val="7DCF6787"/>
    <w:rsid w:val="7F5D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2DBC624-5252-4A88-AF17-A1F426E88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nsolas" w:eastAsia="宋体" w:hAnsi="Consola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pPr>
      <w:widowControl w:val="0"/>
      <w:spacing w:line="360" w:lineRule="auto"/>
      <w:jc w:val="both"/>
    </w:pPr>
    <w:rPr>
      <w:kern w:val="2"/>
      <w:sz w:val="24"/>
      <w:szCs w:val="24"/>
      <w:lang w:eastAsia="en-US"/>
    </w:rPr>
  </w:style>
  <w:style w:type="paragraph" w:styleId="1">
    <w:name w:val="heading 1"/>
    <w:basedOn w:val="a5"/>
    <w:next w:val="a5"/>
    <w:link w:val="1Char"/>
    <w:qFormat/>
    <w:pPr>
      <w:pageBreakBefore/>
      <w:numPr>
        <w:numId w:val="1"/>
      </w:numPr>
      <w:tabs>
        <w:tab w:val="left" w:pos="432"/>
      </w:tabs>
      <w:spacing w:before="200" w:after="160"/>
      <w:jc w:val="center"/>
      <w:outlineLvl w:val="0"/>
    </w:pPr>
    <w:rPr>
      <w:rFonts w:ascii="Arial" w:eastAsia="黑体" w:hAnsi="Arial"/>
      <w:sz w:val="36"/>
      <w:szCs w:val="36"/>
    </w:rPr>
  </w:style>
  <w:style w:type="paragraph" w:styleId="2">
    <w:name w:val="heading 2"/>
    <w:basedOn w:val="1"/>
    <w:next w:val="a5"/>
    <w:link w:val="2Char"/>
    <w:qFormat/>
    <w:pPr>
      <w:pageBreakBefore w:val="0"/>
      <w:numPr>
        <w:ilvl w:val="1"/>
      </w:numPr>
      <w:tabs>
        <w:tab w:val="left" w:pos="576"/>
      </w:tabs>
      <w:jc w:val="both"/>
      <w:outlineLvl w:val="1"/>
    </w:pPr>
    <w:rPr>
      <w:kern w:val="0"/>
      <w:sz w:val="32"/>
      <w:lang w:eastAsia="zh-CN"/>
    </w:rPr>
  </w:style>
  <w:style w:type="paragraph" w:styleId="3">
    <w:name w:val="heading 3"/>
    <w:basedOn w:val="1"/>
    <w:next w:val="a5"/>
    <w:link w:val="3Char"/>
    <w:qFormat/>
    <w:pPr>
      <w:pageBreakBefore w:val="0"/>
      <w:numPr>
        <w:ilvl w:val="2"/>
      </w:numPr>
      <w:tabs>
        <w:tab w:val="left" w:pos="720"/>
      </w:tabs>
      <w:spacing w:before="160" w:after="120"/>
      <w:jc w:val="both"/>
      <w:outlineLvl w:val="2"/>
    </w:pPr>
    <w:rPr>
      <w:sz w:val="28"/>
    </w:rPr>
  </w:style>
  <w:style w:type="paragraph" w:styleId="4">
    <w:name w:val="heading 4"/>
    <w:basedOn w:val="a5"/>
    <w:next w:val="a5"/>
    <w:link w:val="4Char1"/>
    <w:qFormat/>
    <w:pPr>
      <w:numPr>
        <w:ilvl w:val="3"/>
        <w:numId w:val="1"/>
      </w:numPr>
      <w:tabs>
        <w:tab w:val="left" w:pos="432"/>
        <w:tab w:val="left" w:pos="864"/>
      </w:tabs>
      <w:spacing w:before="160" w:after="120"/>
      <w:outlineLvl w:val="3"/>
    </w:pPr>
  </w:style>
  <w:style w:type="paragraph" w:styleId="5">
    <w:name w:val="heading 5"/>
    <w:basedOn w:val="a5"/>
    <w:next w:val="a5"/>
    <w:link w:val="5Char"/>
    <w:qFormat/>
    <w:pPr>
      <w:numPr>
        <w:ilvl w:val="4"/>
        <w:numId w:val="1"/>
      </w:numPr>
      <w:tabs>
        <w:tab w:val="left" w:pos="1008"/>
      </w:tabs>
      <w:spacing w:before="100" w:after="60"/>
      <w:outlineLvl w:val="4"/>
    </w:pPr>
  </w:style>
  <w:style w:type="paragraph" w:styleId="6">
    <w:name w:val="heading 6"/>
    <w:basedOn w:val="a5"/>
    <w:next w:val="a5"/>
    <w:link w:val="6Char"/>
    <w:qFormat/>
    <w:pPr>
      <w:numPr>
        <w:ilvl w:val="5"/>
        <w:numId w:val="1"/>
      </w:numPr>
      <w:tabs>
        <w:tab w:val="left" w:pos="1152"/>
      </w:tabs>
      <w:spacing w:before="240" w:after="60"/>
      <w:outlineLvl w:val="5"/>
    </w:pPr>
  </w:style>
  <w:style w:type="paragraph" w:styleId="7">
    <w:name w:val="heading 7"/>
    <w:basedOn w:val="a5"/>
    <w:next w:val="a5"/>
    <w:qFormat/>
    <w:pPr>
      <w:numPr>
        <w:ilvl w:val="6"/>
        <w:numId w:val="1"/>
      </w:numPr>
      <w:tabs>
        <w:tab w:val="left" w:pos="1296"/>
      </w:tabs>
      <w:spacing w:before="240" w:after="60"/>
      <w:outlineLvl w:val="6"/>
    </w:pPr>
  </w:style>
  <w:style w:type="paragraph" w:styleId="8">
    <w:name w:val="heading 8"/>
    <w:basedOn w:val="a5"/>
    <w:next w:val="a5"/>
    <w:qFormat/>
    <w:pPr>
      <w:numPr>
        <w:ilvl w:val="7"/>
        <w:numId w:val="1"/>
      </w:numPr>
      <w:tabs>
        <w:tab w:val="left" w:pos="1440"/>
      </w:tabs>
      <w:spacing w:before="240" w:after="60"/>
      <w:outlineLvl w:val="7"/>
    </w:pPr>
    <w:rPr>
      <w:i/>
    </w:rPr>
  </w:style>
  <w:style w:type="paragraph" w:styleId="9">
    <w:name w:val="heading 9"/>
    <w:basedOn w:val="a5"/>
    <w:next w:val="a5"/>
    <w:qFormat/>
    <w:pPr>
      <w:numPr>
        <w:ilvl w:val="8"/>
        <w:numId w:val="1"/>
      </w:numPr>
      <w:tabs>
        <w:tab w:val="left" w:pos="1584"/>
      </w:tabs>
      <w:spacing w:before="240" w:after="60"/>
      <w:outlineLvl w:val="8"/>
    </w:pPr>
    <w:rPr>
      <w:i/>
      <w:sz w:val="1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Char">
    <w:name w:val="批注框文本 Char"/>
    <w:link w:val="a9"/>
    <w:uiPriority w:val="99"/>
    <w:semiHidden/>
    <w:rPr>
      <w:kern w:val="2"/>
      <w:sz w:val="18"/>
      <w:szCs w:val="18"/>
      <w:lang w:eastAsia="en-US"/>
    </w:rPr>
  </w:style>
  <w:style w:type="character" w:customStyle="1" w:styleId="5Char">
    <w:name w:val="标题 5 Char"/>
    <w:link w:val="5"/>
    <w:rPr>
      <w:kern w:val="2"/>
      <w:sz w:val="24"/>
      <w:szCs w:val="24"/>
      <w:lang w:eastAsia="en-US"/>
    </w:rPr>
  </w:style>
  <w:style w:type="character" w:customStyle="1" w:styleId="Char0">
    <w:name w:val="纯文本 Char"/>
    <w:link w:val="aa"/>
    <w:rPr>
      <w:rFonts w:ascii="宋体" w:hAnsi="Courier New"/>
      <w:kern w:val="2"/>
      <w:sz w:val="21"/>
    </w:rPr>
  </w:style>
  <w:style w:type="character" w:styleId="ab">
    <w:name w:val="page number"/>
    <w:basedOn w:val="a6"/>
  </w:style>
  <w:style w:type="character" w:customStyle="1" w:styleId="4Char">
    <w:name w:val="标题 4 Char"/>
    <w:aliases w:val="h4 Char,heading 4 Char,H4 Char,PIM 4 Char,4 Char,4heading Char,sect 1.2.3.4 Char,Ref Heading 1 Char,rh1 Char,sect 1.2.3.41 Char,Ref Heading 11 Char,rh11 Char,sect 1.2.3.42 Char,Ref Heading 12 Char,rh12 Char,sect 1.2.3.411 Char,rh111 Char"/>
    <w:rPr>
      <w:rFonts w:eastAsia="宋体"/>
      <w:b/>
      <w:kern w:val="2"/>
      <w:sz w:val="24"/>
      <w:lang w:val="en-US" w:eastAsia="zh-CN" w:bidi="ar-SA"/>
    </w:rPr>
  </w:style>
  <w:style w:type="character" w:customStyle="1" w:styleId="Char10">
    <w:name w:val="题注 Char1"/>
    <w:link w:val="ac"/>
    <w:qFormat/>
    <w:locked/>
    <w:rPr>
      <w:rFonts w:cs="Arial"/>
      <w:kern w:val="2"/>
      <w:sz w:val="24"/>
    </w:rPr>
  </w:style>
  <w:style w:type="character" w:customStyle="1" w:styleId="Char2">
    <w:name w:val="页脚 Char"/>
    <w:link w:val="ad"/>
    <w:uiPriority w:val="99"/>
    <w:rPr>
      <w:kern w:val="2"/>
      <w:sz w:val="21"/>
      <w:szCs w:val="18"/>
      <w:lang w:eastAsia="en-US"/>
    </w:rPr>
  </w:style>
  <w:style w:type="character" w:customStyle="1" w:styleId="atitle1">
    <w:name w:val="atitle1"/>
    <w:rPr>
      <w:rFonts w:ascii="Arial" w:hAnsi="Arial" w:cs="Arial" w:hint="default"/>
      <w:b/>
      <w:bCs/>
      <w:sz w:val="38"/>
      <w:szCs w:val="38"/>
    </w:rPr>
  </w:style>
  <w:style w:type="character" w:customStyle="1" w:styleId="2CharChar">
    <w:name w:val="文件标题2 Char Char"/>
    <w:rPr>
      <w:sz w:val="22"/>
      <w:szCs w:val="22"/>
    </w:rPr>
  </w:style>
  <w:style w:type="character" w:customStyle="1" w:styleId="2Char0">
    <w:name w:val="正文文本 2 Char"/>
    <w:link w:val="21"/>
    <w:rPr>
      <w:rFonts w:ascii="楷体_GB2312" w:eastAsia="楷体_GB2312"/>
      <w:kern w:val="2"/>
      <w:sz w:val="28"/>
    </w:rPr>
  </w:style>
  <w:style w:type="character" w:customStyle="1" w:styleId="41">
    <w:name w:val="标题 41"/>
    <w:aliases w:val="h42,heading 42,H42,PIM 42,42,4heading2,sect 1.2.3.45,Ref Heading 15,rh15,sect 1.2.3.414,Ref Heading 114,rh114,sect 1.2.3.422,Ref Heading 122,rh122,sect 1.2.3.4112,Ref Heading 1112,rh1112,sect 1.2.3.432,Ref Heading 132,rh132,sect 1.2.3.4122,rh1122"/>
    <w:rPr>
      <w:rFonts w:eastAsia="宋体"/>
      <w:b/>
      <w:kern w:val="2"/>
      <w:sz w:val="24"/>
      <w:lang w:val="en-US" w:eastAsia="zh-CN" w:bidi="ar-SA"/>
    </w:rPr>
  </w:style>
  <w:style w:type="character" w:styleId="ae">
    <w:name w:val="Emphasis"/>
    <w:qFormat/>
    <w:rPr>
      <w:i/>
      <w:iCs/>
    </w:rPr>
  </w:style>
  <w:style w:type="character" w:customStyle="1" w:styleId="1Char">
    <w:name w:val="标题 1 Char"/>
    <w:link w:val="1"/>
    <w:rPr>
      <w:rFonts w:ascii="Arial" w:eastAsia="黑体" w:hAnsi="Arial"/>
      <w:kern w:val="2"/>
      <w:sz w:val="36"/>
      <w:szCs w:val="36"/>
      <w:lang w:eastAsia="en-US"/>
    </w:rPr>
  </w:style>
  <w:style w:type="character" w:customStyle="1" w:styleId="22">
    <w:name w:val="样式2 字符"/>
    <w:link w:val="23"/>
    <w:qFormat/>
    <w:rPr>
      <w:b/>
      <w:bCs/>
      <w:kern w:val="2"/>
      <w:sz w:val="30"/>
      <w:szCs w:val="30"/>
    </w:rPr>
  </w:style>
  <w:style w:type="character" w:styleId="af">
    <w:name w:val="annotation reference"/>
    <w:semiHidden/>
    <w:rPr>
      <w:sz w:val="21"/>
      <w:szCs w:val="21"/>
    </w:rPr>
  </w:style>
  <w:style w:type="character" w:customStyle="1" w:styleId="HighlightedVariable">
    <w:name w:val="Highlighted Variable"/>
    <w:rPr>
      <w:color w:val="0000FF"/>
      <w:sz w:val="21"/>
    </w:rPr>
  </w:style>
  <w:style w:type="character" w:customStyle="1" w:styleId="Char3">
    <w:name w:val="正文文本 Char"/>
    <w:link w:val="af0"/>
    <w:rPr>
      <w:kern w:val="2"/>
      <w:sz w:val="24"/>
      <w:szCs w:val="24"/>
      <w:lang w:eastAsia="en-US"/>
    </w:rPr>
  </w:style>
  <w:style w:type="character" w:customStyle="1" w:styleId="jsonnumber">
    <w:name w:val="json_number"/>
  </w:style>
  <w:style w:type="character" w:customStyle="1" w:styleId="af1">
    <w:name w:val="发布"/>
    <w:rPr>
      <w:rFonts w:ascii="黑体" w:eastAsia="黑体"/>
      <w:spacing w:val="22"/>
      <w:w w:val="100"/>
      <w:position w:val="3"/>
      <w:sz w:val="28"/>
    </w:rPr>
  </w:style>
  <w:style w:type="character" w:styleId="HTML">
    <w:name w:val="HTML Code"/>
    <w:rPr>
      <w:rFonts w:ascii="Courier" w:eastAsia="宋体" w:hAnsi="Courier" w:cs="宋体" w:hint="default"/>
      <w:sz w:val="22"/>
      <w:szCs w:val="22"/>
    </w:rPr>
  </w:style>
  <w:style w:type="character" w:customStyle="1" w:styleId="CharCharCharChar">
    <w:name w:val="Char Char Char Char"/>
    <w:aliases w:val="正文缩进 Char Char"/>
    <w:rPr>
      <w:rFonts w:eastAsia="宋体"/>
      <w:kern w:val="2"/>
      <w:sz w:val="21"/>
      <w:lang w:val="en-US" w:eastAsia="zh-CN" w:bidi="ar-SA"/>
    </w:rPr>
  </w:style>
  <w:style w:type="character" w:styleId="af2">
    <w:name w:val="FollowedHyperlink"/>
    <w:rPr>
      <w:color w:val="800080"/>
      <w:u w:val="single"/>
    </w:rPr>
  </w:style>
  <w:style w:type="character" w:customStyle="1" w:styleId="2Char">
    <w:name w:val="标题 2 Char"/>
    <w:link w:val="2"/>
    <w:rPr>
      <w:rFonts w:ascii="Arial" w:eastAsia="黑体" w:hAnsi="Arial"/>
      <w:sz w:val="32"/>
      <w:szCs w:val="36"/>
    </w:rPr>
  </w:style>
  <w:style w:type="character" w:customStyle="1" w:styleId="51">
    <w:name w:val="标题 51"/>
    <w:aliases w:val="h51,Block Label1,H51,PIM 51,第四层条1,dash1,ds1,dd1,Body Text (R)1,bullet21,L51,5 Char1,标题 5 Char1,h5 Char1,Block Label Char1,H5 Char1,PIM 5 Char1,第四层条 Char1,dash Char1,ds Char1,dd Char1,Body Text (R) Char1,bullet2 Char1,L5 Char1,5 Char Char,标题 511"/>
    <w:rPr>
      <w:rFonts w:ascii="Helvetica" w:eastAsia="宋体" w:hAnsi="Helvetica"/>
      <w:b/>
      <w:kern w:val="2"/>
      <w:sz w:val="24"/>
      <w:lang w:val="en-US" w:eastAsia="zh-CN" w:bidi="ar-SA"/>
    </w:rPr>
  </w:style>
  <w:style w:type="character" w:styleId="af3">
    <w:name w:val="Hyperlink"/>
    <w:basedOn w:val="a6"/>
    <w:uiPriority w:val="99"/>
    <w:rPr>
      <w:color w:val="0000FF"/>
      <w:u w:val="single"/>
    </w:rPr>
  </w:style>
  <w:style w:type="character" w:customStyle="1" w:styleId="Char4">
    <w:name w:val="页眉 Char"/>
    <w:link w:val="af4"/>
    <w:rPr>
      <w:rFonts w:ascii="宋体" w:hAnsi="宋体"/>
      <w:spacing w:val="10"/>
      <w:sz w:val="21"/>
      <w:szCs w:val="21"/>
      <w:lang w:val="en-US" w:eastAsia="zh-CN"/>
    </w:rPr>
  </w:style>
  <w:style w:type="character" w:styleId="af5">
    <w:name w:val="Strong"/>
    <w:qFormat/>
    <w:rPr>
      <w:b/>
      <w:bCs/>
    </w:rPr>
  </w:style>
  <w:style w:type="character" w:customStyle="1" w:styleId="Char5">
    <w:name w:val="正文首行缩进 Char"/>
    <w:link w:val="af6"/>
    <w:rPr>
      <w:kern w:val="2"/>
      <w:sz w:val="21"/>
      <w:szCs w:val="24"/>
      <w:lang w:eastAsia="en-US"/>
    </w:rPr>
  </w:style>
  <w:style w:type="character" w:customStyle="1" w:styleId="11">
    <w:name w:val="标题 1 字符"/>
    <w:rPr>
      <w:rFonts w:ascii="Arial" w:eastAsia="黑体" w:hAnsi="Arial"/>
      <w:kern w:val="2"/>
      <w:sz w:val="36"/>
      <w:szCs w:val="36"/>
    </w:rPr>
  </w:style>
  <w:style w:type="character" w:customStyle="1" w:styleId="31">
    <w:name w:val="标题 3 字符"/>
    <w:rPr>
      <w:rFonts w:ascii="Arial" w:eastAsia="黑体" w:hAnsi="Arial"/>
      <w:kern w:val="2"/>
      <w:sz w:val="28"/>
      <w:szCs w:val="36"/>
    </w:rPr>
  </w:style>
  <w:style w:type="character" w:customStyle="1" w:styleId="Char6">
    <w:name w:val="日期 Char"/>
    <w:link w:val="af7"/>
    <w:rPr>
      <w:sz w:val="21"/>
    </w:rPr>
  </w:style>
  <w:style w:type="character" w:customStyle="1" w:styleId="42">
    <w:name w:val="标题 42"/>
    <w:aliases w:val="h43,heading 43,H43,PIM 43,43,4heading3,sect 1.2.3.46,Ref Heading 16,rh16,sect 1.2.3.415,Ref Heading 115,rh115,sect 1.2.3.423,Ref Heading 123,rh123,sect 1.2.3.4113,Ref Heading 1113,rh1113,sect 1.2.3.433,Ref Heading 133,rh133,sect 1.2.3.4123,rh1123"/>
    <w:rPr>
      <w:rFonts w:eastAsia="宋体"/>
      <w:b/>
      <w:kern w:val="2"/>
      <w:sz w:val="24"/>
      <w:lang w:val="en-US" w:eastAsia="zh-CN" w:bidi="ar-SA"/>
    </w:rPr>
  </w:style>
  <w:style w:type="character" w:customStyle="1" w:styleId="jsonboolean">
    <w:name w:val="json_boolean"/>
  </w:style>
  <w:style w:type="character" w:customStyle="1" w:styleId="af8">
    <w:name w:val="未处理的提及"/>
    <w:uiPriority w:val="99"/>
    <w:unhideWhenUsed/>
    <w:rPr>
      <w:color w:val="605E5C"/>
      <w:shd w:val="clear" w:color="auto" w:fill="E1DFDD"/>
    </w:rPr>
  </w:style>
  <w:style w:type="character" w:customStyle="1" w:styleId="TimesNewRomanChar">
    <w:name w:val="样式 文档正文 + (西文) Times New Roman 五号 Char"/>
    <w:basedOn w:val="Char7"/>
    <w:rPr>
      <w:rFonts w:ascii="Arial" w:eastAsia="宋体" w:hAnsi="Arial"/>
      <w:spacing w:val="8"/>
      <w:sz w:val="24"/>
      <w:lang w:val="en-US" w:eastAsia="zh-CN" w:bidi="ar-SA"/>
    </w:rPr>
  </w:style>
  <w:style w:type="character" w:customStyle="1" w:styleId="HTMLChar">
    <w:name w:val="HTML 预设格式 Char"/>
    <w:link w:val="HTML0"/>
    <w:rPr>
      <w:rFonts w:ascii="宋体" w:hAnsi="宋体" w:cs="宋体"/>
      <w:sz w:val="24"/>
      <w:szCs w:val="24"/>
    </w:rPr>
  </w:style>
  <w:style w:type="character" w:customStyle="1" w:styleId="300">
    <w:name w:val="样式 目录3 + 左  0 字符"/>
    <w:basedOn w:val="a6"/>
  </w:style>
  <w:style w:type="character" w:customStyle="1" w:styleId="Char8">
    <w:name w:val="表正文 Char"/>
    <w:aliases w:val="正文非缩进 Char,特点 Char,段1 Char,正文不缩进 Char,标题4 Char,特点标题 Char,ALT+Z Char,四号 Char,正文（段落文字） Char,缩进 Char,正文编号 Char,Justified Char,plain paragraph Char,pp Char,Block text Char,t Char,BODY TEXT Char,text Char,sp Char,sbs Char,block text Char,bt4 Char"/>
    <w:rPr>
      <w:rFonts w:eastAsia="宋体"/>
      <w:kern w:val="2"/>
      <w:sz w:val="21"/>
      <w:lang w:val="en-US" w:eastAsia="zh-CN" w:bidi="ar-SA"/>
    </w:rPr>
  </w:style>
  <w:style w:type="character" w:customStyle="1" w:styleId="h41">
    <w:name w:val="h41"/>
    <w:aliases w:val="heading 41,H41,PIM 41,41,4heading1,sect 1.2.3.44,Ref Heading 14,rh14,sect 1.2.3.413,Ref Heading 113,rh113,sect 1.2.3.421,Ref Heading 121,rh121,sect 1.2.3.4111,Ref Heading 1111,rh1111,sect 1.2.3.431,Ref Heading 131,rh131,sect 1.2.3.4121,rh1121,(A-4)1"/>
    <w:rPr>
      <w:rFonts w:eastAsia="宋体"/>
      <w:b/>
      <w:kern w:val="2"/>
      <w:sz w:val="24"/>
      <w:lang w:val="en-US" w:eastAsia="zh-CN" w:bidi="ar-SA"/>
    </w:rPr>
  </w:style>
  <w:style w:type="character" w:customStyle="1" w:styleId="2Char1">
    <w:name w:val="正文文本缩进 2 Char"/>
    <w:link w:val="24"/>
    <w:rPr>
      <w:kern w:val="2"/>
      <w:sz w:val="21"/>
      <w:szCs w:val="24"/>
    </w:rPr>
  </w:style>
  <w:style w:type="character" w:customStyle="1" w:styleId="Char7">
    <w:name w:val="文档正文 Char"/>
    <w:rPr>
      <w:rFonts w:ascii="Arial" w:eastAsia="宋体" w:hAnsi="Arial"/>
      <w:spacing w:val="8"/>
      <w:sz w:val="24"/>
      <w:lang w:val="en-US" w:eastAsia="zh-CN" w:bidi="ar-SA"/>
    </w:rPr>
  </w:style>
  <w:style w:type="character" w:customStyle="1" w:styleId="myp112">
    <w:name w:val="myp112"/>
    <w:rPr>
      <w:rFonts w:ascii="ˎ̥" w:hAnsi="ˎ̥" w:hint="default"/>
      <w:strike w:val="0"/>
      <w:dstrike w:val="0"/>
      <w:color w:val="000000"/>
      <w:sz w:val="24"/>
      <w:szCs w:val="22"/>
      <w:u w:val="none"/>
    </w:rPr>
  </w:style>
  <w:style w:type="character" w:customStyle="1" w:styleId="bjh-p">
    <w:name w:val="bjh-p"/>
  </w:style>
  <w:style w:type="character" w:customStyle="1" w:styleId="2Char2">
    <w:name w:val="正文首行缩进 2 Char"/>
    <w:basedOn w:val="Char9"/>
    <w:link w:val="25"/>
    <w:rPr>
      <w:kern w:val="2"/>
      <w:sz w:val="24"/>
      <w:szCs w:val="24"/>
      <w:lang w:eastAsia="en-US"/>
    </w:rPr>
  </w:style>
  <w:style w:type="character" w:customStyle="1" w:styleId="3Char0">
    <w:name w:val="正文文本 3 Char"/>
    <w:link w:val="32"/>
    <w:rPr>
      <w:rFonts w:ascii="宋体"/>
      <w:color w:val="000000"/>
      <w:sz w:val="21"/>
    </w:rPr>
  </w:style>
  <w:style w:type="character" w:customStyle="1" w:styleId="2Char3">
    <w:name w:val="样式 正文缩进 + 首行缩进:  2 字符 Char"/>
    <w:rPr>
      <w:rFonts w:eastAsia="宋体" w:cs="宋体"/>
      <w:kern w:val="2"/>
      <w:sz w:val="24"/>
      <w:lang w:val="en-US" w:eastAsia="zh-CN" w:bidi="ar-SA"/>
    </w:rPr>
  </w:style>
  <w:style w:type="character" w:customStyle="1" w:styleId="smallfont">
    <w:name w:val="smallfont"/>
    <w:basedOn w:val="a6"/>
  </w:style>
  <w:style w:type="character" w:customStyle="1" w:styleId="Chara">
    <w:name w:val="正文缩进 Char"/>
    <w:link w:val="af9"/>
    <w:qFormat/>
    <w:rPr>
      <w:kern w:val="2"/>
      <w:sz w:val="21"/>
    </w:rPr>
  </w:style>
  <w:style w:type="character" w:customStyle="1" w:styleId="jsonstring">
    <w:name w:val="json_string"/>
  </w:style>
  <w:style w:type="character" w:customStyle="1" w:styleId="3Char">
    <w:name w:val="标题 3 Char"/>
    <w:link w:val="3"/>
    <w:rPr>
      <w:rFonts w:ascii="Arial" w:eastAsia="黑体" w:hAnsi="Arial"/>
      <w:kern w:val="2"/>
      <w:sz w:val="28"/>
      <w:szCs w:val="36"/>
      <w:lang w:eastAsia="en-US"/>
    </w:rPr>
  </w:style>
  <w:style w:type="character" w:customStyle="1" w:styleId="Char1Char">
    <w:name w:val="Char1 Char"/>
    <w:aliases w:val="题注 Char,L1 Caption Char,信息主题 Char,Caption Table Char, Char1 Char,题注(图注) + 居中 Char,插图题注 Char,题注 Char Char Char Char Char,表题题注 Char,题注－图 Char"/>
    <w:rPr>
      <w:rFonts w:ascii="Arial" w:eastAsia="黑体" w:hAnsi="Arial" w:cs="Arial"/>
      <w:kern w:val="2"/>
      <w:lang w:val="en-US" w:eastAsia="zh-CN" w:bidi="ar-SA"/>
    </w:rPr>
  </w:style>
  <w:style w:type="character" w:customStyle="1" w:styleId="Char9">
    <w:name w:val="正文文本缩进 Char"/>
    <w:link w:val="afa"/>
    <w:rPr>
      <w:kern w:val="2"/>
      <w:sz w:val="24"/>
      <w:szCs w:val="24"/>
      <w:lang w:eastAsia="en-US"/>
    </w:rPr>
  </w:style>
  <w:style w:type="character" w:customStyle="1" w:styleId="afb">
    <w:name w:val="标题 字符"/>
    <w:rPr>
      <w:rFonts w:ascii="Arial" w:eastAsia="宋体" w:hAnsi="Arial" w:cs="Times New Roman"/>
      <w:b/>
      <w:kern w:val="0"/>
      <w:sz w:val="36"/>
      <w:szCs w:val="20"/>
    </w:rPr>
  </w:style>
  <w:style w:type="character" w:customStyle="1" w:styleId="3Char1">
    <w:name w:val="样式 标题 3 + 宋体 Char"/>
    <w:link w:val="33"/>
    <w:rPr>
      <w:rFonts w:ascii="宋体" w:hAnsi="宋体"/>
      <w:b/>
      <w:bCs/>
      <w:sz w:val="24"/>
      <w:szCs w:val="32"/>
    </w:rPr>
  </w:style>
  <w:style w:type="character" w:customStyle="1" w:styleId="12">
    <w:name w:val="样式1 字符"/>
    <w:link w:val="13"/>
    <w:qFormat/>
    <w:rPr>
      <w:kern w:val="2"/>
      <w:sz w:val="18"/>
      <w:szCs w:val="21"/>
      <w:shd w:val="clear" w:color="auto" w:fill="000080"/>
    </w:rPr>
  </w:style>
  <w:style w:type="character" w:customStyle="1" w:styleId="Charb">
    <w:name w:val="列出段落 Char"/>
    <w:link w:val="afc"/>
    <w:uiPriority w:val="34"/>
    <w:rPr>
      <w:sz w:val="24"/>
      <w:szCs w:val="24"/>
      <w:lang w:val="en-GB"/>
    </w:rPr>
  </w:style>
  <w:style w:type="character" w:customStyle="1" w:styleId="6Char">
    <w:name w:val="标题 6 Char"/>
    <w:link w:val="6"/>
    <w:rPr>
      <w:kern w:val="2"/>
      <w:sz w:val="24"/>
      <w:szCs w:val="24"/>
      <w:lang w:eastAsia="en-US"/>
    </w:rPr>
  </w:style>
  <w:style w:type="character" w:customStyle="1" w:styleId="Charc">
    <w:name w:val="批注文字 Char"/>
    <w:link w:val="afd"/>
    <w:semiHidden/>
    <w:rPr>
      <w:kern w:val="2"/>
      <w:sz w:val="24"/>
      <w:szCs w:val="24"/>
      <w:lang w:eastAsia="en-US"/>
    </w:rPr>
  </w:style>
  <w:style w:type="character" w:customStyle="1" w:styleId="Chard">
    <w:name w:val="三角 Char"/>
    <w:link w:val="a"/>
    <w:rPr>
      <w:kern w:val="2"/>
      <w:sz w:val="24"/>
      <w:szCs w:val="24"/>
    </w:rPr>
  </w:style>
  <w:style w:type="character" w:customStyle="1" w:styleId="Chare">
    <w:name w:val="标题 Char"/>
    <w:link w:val="afe"/>
    <w:rPr>
      <w:rFonts w:ascii="Arial" w:hAnsi="Arial"/>
      <w:b/>
      <w:sz w:val="36"/>
    </w:rPr>
  </w:style>
  <w:style w:type="character" w:customStyle="1" w:styleId="4Char1">
    <w:name w:val="标题 4 Char1"/>
    <w:link w:val="4"/>
    <w:rPr>
      <w:rFonts w:ascii="Arial" w:eastAsia="黑体" w:hAnsi="Arial"/>
      <w:kern w:val="2"/>
      <w:sz w:val="24"/>
      <w:szCs w:val="36"/>
      <w:lang w:eastAsia="en-US"/>
    </w:rPr>
  </w:style>
  <w:style w:type="character" w:customStyle="1" w:styleId="3Char2">
    <w:name w:val="正文文本缩进 3 Char"/>
    <w:link w:val="34"/>
    <w:rPr>
      <w:kern w:val="2"/>
      <w:sz w:val="21"/>
      <w:szCs w:val="24"/>
    </w:rPr>
  </w:style>
  <w:style w:type="character" w:customStyle="1" w:styleId="Charf">
    <w:name w:val="样式 文档正文 + 五号 Char"/>
    <w:basedOn w:val="Char7"/>
    <w:rPr>
      <w:rFonts w:ascii="Arial" w:eastAsia="宋体" w:hAnsi="Arial"/>
      <w:spacing w:val="8"/>
      <w:sz w:val="24"/>
      <w:lang w:val="en-US" w:eastAsia="zh-CN" w:bidi="ar-SA"/>
    </w:rPr>
  </w:style>
  <w:style w:type="character" w:customStyle="1" w:styleId="TABLE">
    <w:name w:val="TABLE 字符"/>
    <w:link w:val="TABLE0"/>
    <w:rPr>
      <w:rFonts w:ascii="宋体" w:hAnsi="宋体"/>
      <w:kern w:val="2"/>
      <w:sz w:val="24"/>
      <w:szCs w:val="24"/>
    </w:rPr>
  </w:style>
  <w:style w:type="character" w:customStyle="1" w:styleId="jsonkey">
    <w:name w:val="json_key"/>
  </w:style>
  <w:style w:type="paragraph" w:styleId="40">
    <w:name w:val="toc 4"/>
    <w:basedOn w:val="a5"/>
    <w:next w:val="a5"/>
    <w:uiPriority w:val="39"/>
    <w:pPr>
      <w:ind w:left="630"/>
      <w:jc w:val="left"/>
    </w:pPr>
    <w:rPr>
      <w:kern w:val="0"/>
      <w:szCs w:val="18"/>
    </w:rPr>
  </w:style>
  <w:style w:type="paragraph" w:styleId="af4">
    <w:name w:val="header"/>
    <w:basedOn w:val="a5"/>
    <w:link w:val="Char4"/>
    <w:pPr>
      <w:pBdr>
        <w:bottom w:val="single" w:sz="12" w:space="1" w:color="auto"/>
      </w:pBdr>
      <w:tabs>
        <w:tab w:val="center" w:pos="4320"/>
        <w:tab w:val="right" w:pos="8640"/>
      </w:tabs>
      <w:spacing w:after="120" w:line="240" w:lineRule="auto"/>
    </w:pPr>
    <w:rPr>
      <w:rFonts w:ascii="宋体" w:hAnsi="宋体"/>
      <w:spacing w:val="10"/>
      <w:kern w:val="0"/>
      <w:sz w:val="21"/>
      <w:szCs w:val="21"/>
      <w:lang w:eastAsia="zh-CN"/>
    </w:rPr>
  </w:style>
  <w:style w:type="paragraph" w:styleId="35">
    <w:name w:val="toc 3"/>
    <w:basedOn w:val="a5"/>
    <w:next w:val="a5"/>
    <w:uiPriority w:val="39"/>
    <w:pPr>
      <w:ind w:left="420"/>
      <w:jc w:val="left"/>
    </w:pPr>
    <w:rPr>
      <w:iCs/>
      <w:kern w:val="0"/>
      <w:szCs w:val="20"/>
    </w:rPr>
  </w:style>
  <w:style w:type="paragraph" w:styleId="70">
    <w:name w:val="toc 7"/>
    <w:basedOn w:val="a5"/>
    <w:next w:val="a5"/>
    <w:uiPriority w:val="39"/>
    <w:pPr>
      <w:spacing w:line="240" w:lineRule="auto"/>
      <w:ind w:left="1259"/>
      <w:jc w:val="left"/>
    </w:pPr>
    <w:rPr>
      <w:sz w:val="21"/>
      <w:szCs w:val="21"/>
      <w:lang w:eastAsia="zh-CN"/>
    </w:rPr>
  </w:style>
  <w:style w:type="paragraph" w:styleId="24">
    <w:name w:val="Body Text Indent 2"/>
    <w:basedOn w:val="a5"/>
    <w:link w:val="2Char1"/>
    <w:pPr>
      <w:spacing w:line="240" w:lineRule="auto"/>
      <w:ind w:firstLineChars="200" w:firstLine="200"/>
    </w:pPr>
    <w:rPr>
      <w:sz w:val="21"/>
      <w:lang w:eastAsia="zh-CN"/>
    </w:rPr>
  </w:style>
  <w:style w:type="paragraph" w:styleId="ac">
    <w:name w:val="caption"/>
    <w:basedOn w:val="a5"/>
    <w:next w:val="a5"/>
    <w:link w:val="Char10"/>
    <w:qFormat/>
    <w:pPr>
      <w:spacing w:before="152" w:after="160"/>
      <w:jc w:val="center"/>
    </w:pPr>
    <w:rPr>
      <w:rFonts w:cs="Arial"/>
      <w:szCs w:val="20"/>
      <w:lang w:eastAsia="zh-CN"/>
    </w:rPr>
  </w:style>
  <w:style w:type="paragraph" w:styleId="34">
    <w:name w:val="Body Text Indent 3"/>
    <w:basedOn w:val="a5"/>
    <w:link w:val="3Char2"/>
    <w:pPr>
      <w:spacing w:line="240" w:lineRule="auto"/>
      <w:ind w:left="900"/>
    </w:pPr>
    <w:rPr>
      <w:sz w:val="21"/>
      <w:lang w:eastAsia="zh-CN"/>
    </w:rPr>
  </w:style>
  <w:style w:type="paragraph" w:styleId="a9">
    <w:name w:val="Balloon Text"/>
    <w:basedOn w:val="a5"/>
    <w:link w:val="Char"/>
    <w:semiHidden/>
    <w:rPr>
      <w:sz w:val="18"/>
      <w:szCs w:val="18"/>
    </w:rPr>
  </w:style>
  <w:style w:type="paragraph" w:styleId="aff">
    <w:name w:val="table of figures"/>
    <w:basedOn w:val="a5"/>
    <w:next w:val="a5"/>
    <w:uiPriority w:val="99"/>
  </w:style>
  <w:style w:type="paragraph" w:styleId="afa">
    <w:name w:val="Body Text Indent"/>
    <w:basedOn w:val="a5"/>
    <w:link w:val="Char9"/>
    <w:pPr>
      <w:spacing w:after="120"/>
      <w:ind w:leftChars="200" w:left="420"/>
    </w:pPr>
  </w:style>
  <w:style w:type="paragraph" w:styleId="32">
    <w:name w:val="Body Text 3"/>
    <w:basedOn w:val="a5"/>
    <w:link w:val="3Char0"/>
    <w:pPr>
      <w:adjustRightInd w:val="0"/>
      <w:spacing w:line="240" w:lineRule="auto"/>
      <w:textAlignment w:val="baseline"/>
    </w:pPr>
    <w:rPr>
      <w:rFonts w:ascii="宋体"/>
      <w:color w:val="000000"/>
      <w:kern w:val="0"/>
      <w:sz w:val="21"/>
      <w:szCs w:val="20"/>
      <w:lang w:eastAsia="zh-CN"/>
    </w:rPr>
  </w:style>
  <w:style w:type="paragraph" w:styleId="14">
    <w:name w:val="toc 1"/>
    <w:basedOn w:val="a5"/>
    <w:next w:val="a5"/>
    <w:uiPriority w:val="39"/>
    <w:pPr>
      <w:spacing w:before="120" w:after="120"/>
      <w:jc w:val="left"/>
    </w:pPr>
    <w:rPr>
      <w:bCs/>
      <w:caps/>
      <w:kern w:val="0"/>
      <w:szCs w:val="20"/>
    </w:rPr>
  </w:style>
  <w:style w:type="paragraph" w:styleId="ad">
    <w:name w:val="footer"/>
    <w:basedOn w:val="a5"/>
    <w:link w:val="Char2"/>
    <w:uiPriority w:val="99"/>
    <w:pPr>
      <w:pBdr>
        <w:top w:val="single" w:sz="12" w:space="1" w:color="auto"/>
      </w:pBdr>
      <w:tabs>
        <w:tab w:val="center" w:pos="4153"/>
        <w:tab w:val="right" w:pos="8306"/>
      </w:tabs>
      <w:snapToGrid w:val="0"/>
      <w:spacing w:line="240" w:lineRule="auto"/>
      <w:jc w:val="left"/>
    </w:pPr>
    <w:rPr>
      <w:sz w:val="21"/>
      <w:szCs w:val="18"/>
    </w:rPr>
  </w:style>
  <w:style w:type="paragraph" w:styleId="80">
    <w:name w:val="toc 8"/>
    <w:basedOn w:val="a5"/>
    <w:next w:val="a5"/>
    <w:uiPriority w:val="39"/>
    <w:pPr>
      <w:spacing w:line="240" w:lineRule="auto"/>
      <w:ind w:left="1469"/>
      <w:jc w:val="left"/>
    </w:pPr>
    <w:rPr>
      <w:sz w:val="21"/>
      <w:szCs w:val="21"/>
      <w:lang w:eastAsia="zh-CN"/>
    </w:rPr>
  </w:style>
  <w:style w:type="paragraph" w:styleId="af9">
    <w:name w:val="Normal Indent"/>
    <w:basedOn w:val="a5"/>
    <w:link w:val="Chara"/>
    <w:qFormat/>
    <w:pPr>
      <w:spacing w:line="240" w:lineRule="auto"/>
    </w:pPr>
    <w:rPr>
      <w:sz w:val="21"/>
      <w:szCs w:val="20"/>
      <w:lang w:eastAsia="zh-CN"/>
    </w:rPr>
  </w:style>
  <w:style w:type="paragraph" w:styleId="af7">
    <w:name w:val="Date"/>
    <w:basedOn w:val="a5"/>
    <w:next w:val="a5"/>
    <w:link w:val="Char6"/>
    <w:pPr>
      <w:adjustRightInd w:val="0"/>
      <w:spacing w:line="312" w:lineRule="atLeast"/>
      <w:textAlignment w:val="baseline"/>
    </w:pPr>
    <w:rPr>
      <w:kern w:val="0"/>
      <w:sz w:val="21"/>
      <w:szCs w:val="20"/>
      <w:lang w:eastAsia="zh-CN"/>
    </w:rPr>
  </w:style>
  <w:style w:type="paragraph" w:customStyle="1" w:styleId="aff0">
    <w:name w:val="表格标题"/>
    <w:basedOn w:val="aff1"/>
    <w:next w:val="aff1"/>
    <w:pPr>
      <w:jc w:val="center"/>
      <w:textAlignment w:val="baseline"/>
    </w:pPr>
    <w:rPr>
      <w:b/>
    </w:rPr>
  </w:style>
  <w:style w:type="paragraph" w:customStyle="1" w:styleId="aff2">
    <w:name w:val="标准书眉_偶数页"/>
    <w:basedOn w:val="aff3"/>
    <w:next w:val="a5"/>
    <w:pPr>
      <w:jc w:val="left"/>
    </w:pPr>
  </w:style>
  <w:style w:type="paragraph" w:customStyle="1" w:styleId="xl45">
    <w:name w:val="xl45"/>
    <w:basedOn w:val="a5"/>
    <w:pPr>
      <w:widowControl/>
      <w:spacing w:before="100" w:beforeAutospacing="1" w:after="100" w:afterAutospacing="1" w:line="240" w:lineRule="auto"/>
      <w:jc w:val="center"/>
      <w:textAlignment w:val="center"/>
    </w:pPr>
    <w:rPr>
      <w:rFonts w:ascii="幼圆" w:eastAsia="幼圆" w:hAnsi="宋体" w:hint="eastAsia"/>
      <w:kern w:val="0"/>
      <w:sz w:val="21"/>
    </w:rPr>
  </w:style>
  <w:style w:type="paragraph" w:customStyle="1" w:styleId="08-sinobest-a">
    <w:name w:val="08-sinobest-表格a（名称）"/>
    <w:basedOn w:val="a5"/>
    <w:pPr>
      <w:spacing w:beforeLines="50"/>
      <w:ind w:right="238" w:firstLineChars="200" w:firstLine="480"/>
      <w:jc w:val="center"/>
    </w:pPr>
    <w:rPr>
      <w:lang w:eastAsia="zh-CN"/>
    </w:rPr>
  </w:style>
  <w:style w:type="paragraph" w:styleId="aff4">
    <w:name w:val="Normal (Web)"/>
    <w:basedOn w:val="a5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lang w:eastAsia="zh-CN"/>
    </w:rPr>
  </w:style>
  <w:style w:type="paragraph" w:customStyle="1" w:styleId="3h33rdlevelHeading3-oldH3Fab-3level3PIM3Leve2">
    <w:name w:val="样式 标题 3h33rd levelHeading 3 - oldH3Fab-3level_3PIM 3Leve...2"/>
    <w:basedOn w:val="3"/>
    <w:pPr>
      <w:keepNext/>
      <w:keepLines/>
      <w:numPr>
        <w:ilvl w:val="0"/>
        <w:numId w:val="0"/>
      </w:numPr>
      <w:tabs>
        <w:tab w:val="clear" w:pos="720"/>
        <w:tab w:val="left" w:pos="432"/>
        <w:tab w:val="left" w:pos="709"/>
      </w:tabs>
      <w:spacing w:before="0" w:after="0" w:line="240" w:lineRule="auto"/>
      <w:ind w:left="709" w:hanging="709"/>
    </w:pPr>
    <w:rPr>
      <w:rFonts w:ascii="Times New Roman" w:hAnsi="Times New Roman"/>
      <w:sz w:val="24"/>
      <w:szCs w:val="20"/>
      <w:lang w:eastAsia="zh-CN"/>
    </w:rPr>
  </w:style>
  <w:style w:type="paragraph" w:customStyle="1" w:styleId="15">
    <w:name w:val="日期1"/>
    <w:basedOn w:val="a5"/>
    <w:next w:val="a5"/>
    <w:pPr>
      <w:adjustRightInd w:val="0"/>
      <w:spacing w:line="312" w:lineRule="atLeast"/>
      <w:ind w:firstLine="510"/>
      <w:textAlignment w:val="baseline"/>
    </w:pPr>
    <w:rPr>
      <w:kern w:val="0"/>
      <w:sz w:val="21"/>
      <w:szCs w:val="20"/>
      <w:lang w:eastAsia="zh-CN"/>
    </w:rPr>
  </w:style>
  <w:style w:type="paragraph" w:styleId="afc">
    <w:name w:val="List Paragraph"/>
    <w:basedOn w:val="a5"/>
    <w:link w:val="Charb"/>
    <w:uiPriority w:val="34"/>
    <w:qFormat/>
    <w:pPr>
      <w:widowControl/>
      <w:ind w:firstLineChars="200" w:firstLine="420"/>
      <w:jc w:val="left"/>
    </w:pPr>
    <w:rPr>
      <w:kern w:val="0"/>
      <w:lang w:val="en-GB" w:eastAsia="zh-CN"/>
    </w:rPr>
  </w:style>
  <w:style w:type="paragraph" w:customStyle="1" w:styleId="3h33rdlevelHeading3-oldH3Fab-3level3PIM3Leve3">
    <w:name w:val="样式 标题 3h33rd levelHeading 3 - oldH3Fab-3level_3PIM 3Leve...3"/>
    <w:basedOn w:val="a5"/>
    <w:next w:val="a5"/>
    <w:pPr>
      <w:spacing w:line="240" w:lineRule="auto"/>
    </w:pPr>
    <w:rPr>
      <w:rFonts w:cs="宋体"/>
      <w:b/>
      <w:sz w:val="21"/>
      <w:szCs w:val="20"/>
      <w:lang w:eastAsia="zh-CN"/>
    </w:rPr>
  </w:style>
  <w:style w:type="paragraph" w:customStyle="1" w:styleId="aff5">
    <w:name w:val="封面一致性程度标识"/>
    <w:pPr>
      <w:spacing w:before="440" w:line="400" w:lineRule="exact"/>
      <w:jc w:val="center"/>
    </w:pPr>
    <w:rPr>
      <w:rFonts w:ascii="宋体"/>
      <w:sz w:val="28"/>
    </w:rPr>
  </w:style>
  <w:style w:type="paragraph" w:styleId="aff6">
    <w:name w:val="annotation subject"/>
    <w:basedOn w:val="afd"/>
    <w:next w:val="afd"/>
    <w:semiHidden/>
    <w:rPr>
      <w:b/>
      <w:bCs/>
    </w:rPr>
  </w:style>
  <w:style w:type="paragraph" w:styleId="50">
    <w:name w:val="toc 5"/>
    <w:basedOn w:val="a5"/>
    <w:next w:val="a5"/>
    <w:uiPriority w:val="39"/>
    <w:pPr>
      <w:ind w:left="840"/>
      <w:jc w:val="left"/>
    </w:pPr>
    <w:rPr>
      <w:kern w:val="0"/>
      <w:szCs w:val="18"/>
    </w:rPr>
  </w:style>
  <w:style w:type="paragraph" w:customStyle="1" w:styleId="210">
    <w:name w:val="标题21"/>
    <w:uiPriority w:val="1"/>
    <w:unhideWhenUsed/>
    <w:qFormat/>
    <w:pPr>
      <w:outlineLvl w:val="1"/>
    </w:pPr>
    <w:rPr>
      <w:sz w:val="21"/>
      <w:szCs w:val="22"/>
    </w:rPr>
  </w:style>
  <w:style w:type="paragraph" w:styleId="aff7">
    <w:name w:val="Block Text"/>
    <w:basedOn w:val="a5"/>
    <w:pPr>
      <w:spacing w:after="120" w:line="240" w:lineRule="auto"/>
      <w:ind w:leftChars="700" w:left="1440" w:rightChars="700" w:right="1440"/>
    </w:pPr>
    <w:rPr>
      <w:sz w:val="21"/>
      <w:lang w:eastAsia="zh-CN"/>
    </w:rPr>
  </w:style>
  <w:style w:type="paragraph" w:styleId="afd">
    <w:name w:val="annotation text"/>
    <w:basedOn w:val="a5"/>
    <w:link w:val="Charc"/>
    <w:semiHidden/>
    <w:pPr>
      <w:jc w:val="left"/>
    </w:pPr>
  </w:style>
  <w:style w:type="paragraph" w:customStyle="1" w:styleId="81">
    <w:name w:val="8"/>
    <w:basedOn w:val="a5"/>
    <w:next w:val="afa"/>
    <w:pPr>
      <w:spacing w:line="240" w:lineRule="auto"/>
      <w:ind w:firstLineChars="200" w:firstLine="480"/>
    </w:pPr>
    <w:rPr>
      <w:sz w:val="21"/>
      <w:lang w:eastAsia="zh-CN"/>
    </w:rPr>
  </w:style>
  <w:style w:type="paragraph" w:styleId="60">
    <w:name w:val="toc 6"/>
    <w:basedOn w:val="a5"/>
    <w:next w:val="a5"/>
    <w:uiPriority w:val="39"/>
    <w:pPr>
      <w:spacing w:line="240" w:lineRule="auto"/>
      <w:ind w:left="1049"/>
      <w:jc w:val="left"/>
    </w:pPr>
    <w:rPr>
      <w:rFonts w:ascii="Arial" w:hAnsi="Arial"/>
      <w:sz w:val="21"/>
      <w:szCs w:val="21"/>
      <w:lang w:eastAsia="zh-CN"/>
    </w:rPr>
  </w:style>
  <w:style w:type="paragraph" w:customStyle="1" w:styleId="aff8">
    <w:name w:val="规范正文"/>
    <w:basedOn w:val="a5"/>
    <w:qFormat/>
    <w:pPr>
      <w:adjustRightInd w:val="0"/>
      <w:ind w:left="482"/>
      <w:textAlignment w:val="baseline"/>
    </w:pPr>
    <w:rPr>
      <w:kern w:val="0"/>
      <w:szCs w:val="20"/>
      <w:lang w:eastAsia="zh-CN"/>
    </w:rPr>
  </w:style>
  <w:style w:type="paragraph" w:styleId="aa">
    <w:name w:val="Plain Text"/>
    <w:basedOn w:val="a5"/>
    <w:link w:val="Char0"/>
    <w:pPr>
      <w:spacing w:line="240" w:lineRule="auto"/>
    </w:pPr>
    <w:rPr>
      <w:rFonts w:ascii="宋体" w:hAnsi="Courier New"/>
      <w:sz w:val="21"/>
      <w:szCs w:val="20"/>
      <w:lang w:eastAsia="zh-CN"/>
    </w:rPr>
  </w:style>
  <w:style w:type="paragraph" w:styleId="af0">
    <w:name w:val="Body Text"/>
    <w:basedOn w:val="a5"/>
    <w:link w:val="Char3"/>
    <w:pPr>
      <w:spacing w:after="120"/>
    </w:pPr>
  </w:style>
  <w:style w:type="paragraph" w:styleId="aff9">
    <w:name w:val="Document Map"/>
    <w:basedOn w:val="a5"/>
    <w:semiHidden/>
    <w:pPr>
      <w:shd w:val="clear" w:color="auto" w:fill="000080"/>
    </w:pPr>
  </w:style>
  <w:style w:type="paragraph" w:customStyle="1" w:styleId="affa">
    <w:name w:val="段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styleId="affb">
    <w:name w:val="Revision"/>
    <w:uiPriority w:val="99"/>
    <w:semiHidden/>
    <w:rPr>
      <w:kern w:val="2"/>
      <w:sz w:val="24"/>
      <w:szCs w:val="24"/>
      <w:lang w:eastAsia="en-US"/>
    </w:rPr>
  </w:style>
  <w:style w:type="paragraph" w:customStyle="1" w:styleId="0">
    <w:name w:val="样式 正文文本缩进 + 左  0 字符"/>
    <w:basedOn w:val="afa"/>
    <w:pPr>
      <w:spacing w:after="0"/>
      <w:ind w:leftChars="0" w:left="0" w:firstLineChars="250" w:firstLine="250"/>
    </w:pPr>
    <w:rPr>
      <w:rFonts w:cs="宋体"/>
      <w:szCs w:val="20"/>
      <w:lang w:eastAsia="zh-CN"/>
    </w:rPr>
  </w:style>
  <w:style w:type="paragraph" w:customStyle="1" w:styleId="ParaChar">
    <w:name w:val="默认段落字体 Para Char"/>
    <w:basedOn w:val="a5"/>
    <w:pPr>
      <w:spacing w:line="240" w:lineRule="auto"/>
    </w:pPr>
    <w:rPr>
      <w:rFonts w:ascii="Tahoma" w:hAnsi="Tahoma"/>
      <w:szCs w:val="20"/>
      <w:lang w:eastAsia="zh-CN"/>
    </w:rPr>
  </w:style>
  <w:style w:type="paragraph" w:styleId="HTML0">
    <w:name w:val="HTML Preformatted"/>
    <w:basedOn w:val="a5"/>
    <w:link w:val="HTMLChar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cs="宋体"/>
      <w:kern w:val="0"/>
      <w:lang w:eastAsia="zh-CN"/>
    </w:rPr>
  </w:style>
  <w:style w:type="paragraph" w:customStyle="1" w:styleId="a4">
    <w:name w:val="正文首行缩进+编号"/>
    <w:basedOn w:val="a5"/>
    <w:pPr>
      <w:widowControl/>
      <w:numPr>
        <w:ilvl w:val="1"/>
        <w:numId w:val="2"/>
      </w:numPr>
      <w:tabs>
        <w:tab w:val="left" w:pos="840"/>
      </w:tabs>
      <w:ind w:right="238" w:firstLineChars="200" w:firstLine="200"/>
      <w:jc w:val="left"/>
    </w:pPr>
    <w:rPr>
      <w:lang w:eastAsia="zh-CN"/>
    </w:rPr>
  </w:style>
  <w:style w:type="paragraph" w:styleId="26">
    <w:name w:val="toc 2"/>
    <w:basedOn w:val="a5"/>
    <w:next w:val="a5"/>
    <w:uiPriority w:val="39"/>
    <w:pPr>
      <w:ind w:left="210"/>
      <w:jc w:val="left"/>
    </w:pPr>
    <w:rPr>
      <w:smallCaps/>
      <w:kern w:val="0"/>
      <w:szCs w:val="20"/>
    </w:rPr>
  </w:style>
  <w:style w:type="paragraph" w:customStyle="1" w:styleId="08-sinobest-c">
    <w:name w:val="08-sinobest-表格c（内容）"/>
    <w:basedOn w:val="a5"/>
    <w:pPr>
      <w:ind w:right="238" w:firstLineChars="200" w:firstLine="480"/>
      <w:jc w:val="center"/>
    </w:pPr>
    <w:rPr>
      <w:sz w:val="21"/>
      <w:szCs w:val="21"/>
      <w:lang w:eastAsia="zh-CN"/>
    </w:rPr>
  </w:style>
  <w:style w:type="paragraph" w:customStyle="1" w:styleId="36">
    <w:name w:val="样式3"/>
    <w:basedOn w:val="a5"/>
    <w:pPr>
      <w:spacing w:line="440" w:lineRule="exact"/>
      <w:ind w:firstLine="539"/>
    </w:pPr>
    <w:rPr>
      <w:sz w:val="21"/>
      <w:szCs w:val="20"/>
      <w:lang w:eastAsia="zh-CN"/>
    </w:rPr>
  </w:style>
  <w:style w:type="paragraph" w:customStyle="1" w:styleId="16">
    <w:name w:val="正文1"/>
    <w:pPr>
      <w:widowControl w:val="0"/>
      <w:adjustRightInd w:val="0"/>
      <w:spacing w:line="312" w:lineRule="atLeast"/>
      <w:jc w:val="both"/>
      <w:textAlignment w:val="baseline"/>
    </w:pPr>
    <w:rPr>
      <w:rFonts w:ascii="宋体"/>
      <w:sz w:val="34"/>
    </w:rPr>
  </w:style>
  <w:style w:type="paragraph" w:styleId="90">
    <w:name w:val="toc 9"/>
    <w:basedOn w:val="a5"/>
    <w:next w:val="a5"/>
    <w:uiPriority w:val="39"/>
    <w:pPr>
      <w:spacing w:line="240" w:lineRule="auto"/>
      <w:ind w:left="1678"/>
      <w:jc w:val="left"/>
    </w:pPr>
    <w:rPr>
      <w:sz w:val="21"/>
      <w:szCs w:val="21"/>
      <w:lang w:eastAsia="zh-CN"/>
    </w:rPr>
  </w:style>
  <w:style w:type="paragraph" w:customStyle="1" w:styleId="30">
    <w:name w:val="项目3"/>
    <w:basedOn w:val="20"/>
    <w:next w:val="a5"/>
    <w:pPr>
      <w:numPr>
        <w:numId w:val="3"/>
      </w:numPr>
      <w:tabs>
        <w:tab w:val="clear" w:pos="425"/>
        <w:tab w:val="left" w:pos="851"/>
      </w:tabs>
      <w:ind w:leftChars="402" w:left="1269"/>
    </w:pPr>
  </w:style>
  <w:style w:type="paragraph" w:customStyle="1" w:styleId="43">
    <w:name w:val="样式4"/>
    <w:basedOn w:val="afa"/>
    <w:pPr>
      <w:snapToGrid w:val="0"/>
      <w:spacing w:after="0" w:line="240" w:lineRule="auto"/>
      <w:ind w:leftChars="0" w:left="0" w:firstLine="539"/>
    </w:pPr>
    <w:rPr>
      <w:sz w:val="21"/>
      <w:szCs w:val="20"/>
      <w:lang w:eastAsia="zh-CN"/>
    </w:rPr>
  </w:style>
  <w:style w:type="paragraph" w:customStyle="1" w:styleId="a3">
    <w:name w:val="四级条标题"/>
    <w:basedOn w:val="a5"/>
    <w:next w:val="a5"/>
    <w:pPr>
      <w:widowControl/>
      <w:numPr>
        <w:ilvl w:val="4"/>
        <w:numId w:val="4"/>
      </w:numPr>
      <w:spacing w:line="240" w:lineRule="auto"/>
      <w:jc w:val="left"/>
      <w:outlineLvl w:val="5"/>
    </w:pPr>
    <w:rPr>
      <w:rFonts w:eastAsia="黑体"/>
      <w:kern w:val="0"/>
      <w:sz w:val="21"/>
      <w:szCs w:val="20"/>
      <w:lang w:eastAsia="zh-CN"/>
    </w:rPr>
  </w:style>
  <w:style w:type="paragraph" w:styleId="af6">
    <w:name w:val="Body Text First Indent"/>
    <w:basedOn w:val="af0"/>
    <w:link w:val="Char5"/>
    <w:pPr>
      <w:spacing w:line="240" w:lineRule="auto"/>
      <w:ind w:firstLineChars="100" w:firstLine="420"/>
    </w:pPr>
    <w:rPr>
      <w:sz w:val="21"/>
      <w:lang w:eastAsia="zh-CN"/>
    </w:rPr>
  </w:style>
  <w:style w:type="paragraph" w:customStyle="1" w:styleId="11h1H1L1bocSectionHead1stlevell11H11H12H13">
    <w:name w:val="样式 标题 1标书1h1H1L1bocSection Head1st levell11H11H12H13..."/>
    <w:basedOn w:val="1"/>
    <w:pPr>
      <w:keepNext/>
      <w:keepLines/>
      <w:pageBreakBefore w:val="0"/>
      <w:numPr>
        <w:numId w:val="0"/>
      </w:numPr>
      <w:tabs>
        <w:tab w:val="left" w:pos="432"/>
      </w:tabs>
      <w:spacing w:before="0" w:after="0" w:line="240" w:lineRule="auto"/>
      <w:ind w:left="630" w:right="240" w:hanging="270"/>
      <w:jc w:val="both"/>
    </w:pPr>
    <w:rPr>
      <w:rFonts w:ascii="宋体" w:hAnsi="宋体" w:cs="宋体"/>
      <w:kern w:val="44"/>
      <w:sz w:val="30"/>
      <w:szCs w:val="20"/>
      <w:lang w:eastAsia="zh-CN"/>
    </w:rPr>
  </w:style>
  <w:style w:type="paragraph" w:customStyle="1" w:styleId="33">
    <w:name w:val="样式 标题 3 + 宋体"/>
    <w:basedOn w:val="3"/>
    <w:link w:val="3Char1"/>
    <w:pPr>
      <w:keepNext/>
      <w:keepLines/>
      <w:spacing w:before="60" w:after="60" w:line="415" w:lineRule="auto"/>
      <w:ind w:left="0" w:firstLine="0"/>
    </w:pPr>
    <w:rPr>
      <w:rFonts w:ascii="宋体" w:eastAsia="宋体" w:hAnsi="宋体"/>
      <w:b/>
      <w:bCs/>
      <w:kern w:val="0"/>
      <w:sz w:val="24"/>
      <w:szCs w:val="32"/>
      <w:lang w:eastAsia="zh-CN"/>
    </w:rPr>
  </w:style>
  <w:style w:type="paragraph" w:styleId="21">
    <w:name w:val="Body Text 2"/>
    <w:basedOn w:val="a5"/>
    <w:link w:val="2Char0"/>
    <w:pPr>
      <w:spacing w:line="312" w:lineRule="atLeast"/>
    </w:pPr>
    <w:rPr>
      <w:rFonts w:ascii="楷体_GB2312" w:eastAsia="楷体_GB2312"/>
      <w:sz w:val="28"/>
      <w:szCs w:val="20"/>
      <w:lang w:eastAsia="zh-CN"/>
    </w:rPr>
  </w:style>
  <w:style w:type="paragraph" w:customStyle="1" w:styleId="-">
    <w:name w:val="需求规格说明书-正文"/>
    <w:basedOn w:val="af9"/>
    <w:qFormat/>
    <w:pPr>
      <w:spacing w:line="360" w:lineRule="auto"/>
      <w:ind w:firstLineChars="200" w:firstLine="200"/>
    </w:pPr>
    <w:rPr>
      <w:sz w:val="24"/>
      <w:lang w:val="zh-CN"/>
    </w:rPr>
  </w:style>
  <w:style w:type="paragraph" w:customStyle="1" w:styleId="10">
    <w:name w:val="项目1"/>
    <w:basedOn w:val="af9"/>
    <w:next w:val="af9"/>
    <w:pPr>
      <w:numPr>
        <w:numId w:val="5"/>
      </w:numPr>
      <w:tabs>
        <w:tab w:val="clear" w:pos="425"/>
        <w:tab w:val="left" w:pos="1680"/>
      </w:tabs>
      <w:spacing w:before="120" w:after="120" w:line="360" w:lineRule="auto"/>
      <w:ind w:left="1680" w:hanging="420"/>
    </w:pPr>
    <w:rPr>
      <w:b/>
      <w:sz w:val="24"/>
    </w:rPr>
  </w:style>
  <w:style w:type="paragraph" w:customStyle="1" w:styleId="xl26">
    <w:name w:val="xl26"/>
    <w:basedOn w:val="a5"/>
    <w:pPr>
      <w:widowControl/>
      <w:spacing w:before="100" w:beforeAutospacing="1" w:after="100" w:afterAutospacing="1" w:line="240" w:lineRule="auto"/>
      <w:jc w:val="left"/>
      <w:textAlignment w:val="center"/>
    </w:pPr>
    <w:rPr>
      <w:rFonts w:ascii="Courier New" w:hAnsi="Courier New" w:cs="Courier New"/>
      <w:kern w:val="0"/>
      <w:sz w:val="21"/>
    </w:rPr>
  </w:style>
  <w:style w:type="paragraph" w:customStyle="1" w:styleId="affc">
    <w:name w:val="项目"/>
    <w:basedOn w:val="a5"/>
    <w:pPr>
      <w:widowControl/>
      <w:spacing w:before="120"/>
      <w:ind w:left="840"/>
    </w:pPr>
    <w:rPr>
      <w:color w:val="FF0000"/>
      <w:kern w:val="0"/>
      <w:lang w:eastAsia="zh-CN"/>
    </w:rPr>
  </w:style>
  <w:style w:type="paragraph" w:customStyle="1" w:styleId="Charf0">
    <w:name w:val="Char"/>
    <w:basedOn w:val="a5"/>
    <w:qFormat/>
    <w:pPr>
      <w:tabs>
        <w:tab w:val="left" w:pos="432"/>
      </w:tabs>
      <w:spacing w:line="240" w:lineRule="auto"/>
      <w:ind w:left="432" w:hanging="432"/>
    </w:pPr>
    <w:rPr>
      <w:rFonts w:ascii="Tahoma" w:hAnsi="Tahoma"/>
      <w:szCs w:val="20"/>
      <w:lang w:eastAsia="zh-CN"/>
    </w:rPr>
  </w:style>
  <w:style w:type="paragraph" w:customStyle="1" w:styleId="affd">
    <w:name w:val="文档正文"/>
    <w:basedOn w:val="a5"/>
    <w:pPr>
      <w:adjustRightInd w:val="0"/>
      <w:spacing w:line="480" w:lineRule="atLeast"/>
      <w:ind w:firstLine="567"/>
      <w:textAlignment w:val="baseline"/>
    </w:pPr>
    <w:rPr>
      <w:rFonts w:ascii="Arial" w:hAnsi="Arial"/>
      <w:spacing w:val="8"/>
      <w:kern w:val="0"/>
      <w:szCs w:val="20"/>
      <w:lang w:eastAsia="zh-CN"/>
    </w:rPr>
  </w:style>
  <w:style w:type="paragraph" w:customStyle="1" w:styleId="affe">
    <w:name w:val="五级条标题"/>
    <w:basedOn w:val="a3"/>
    <w:next w:val="affa"/>
    <w:pPr>
      <w:numPr>
        <w:ilvl w:val="0"/>
        <w:numId w:val="0"/>
      </w:numPr>
      <w:jc w:val="both"/>
      <w:outlineLvl w:val="6"/>
    </w:pPr>
    <w:rPr>
      <w:rFonts w:ascii="黑体"/>
    </w:rPr>
  </w:style>
  <w:style w:type="paragraph" w:customStyle="1" w:styleId="110">
    <w:name w:val="11"/>
    <w:basedOn w:val="a5"/>
    <w:next w:val="afa"/>
    <w:pPr>
      <w:spacing w:line="240" w:lineRule="auto"/>
      <w:ind w:firstLineChars="200" w:firstLine="480"/>
    </w:pPr>
    <w:rPr>
      <w:sz w:val="21"/>
      <w:lang w:eastAsia="zh-CN"/>
    </w:rPr>
  </w:style>
  <w:style w:type="paragraph" w:customStyle="1" w:styleId="ParaCharCharCharCharCharCharChar">
    <w:name w:val="默认段落字体 Para Char Char Char Char Char Char Char"/>
    <w:basedOn w:val="a5"/>
    <w:pPr>
      <w:spacing w:line="240" w:lineRule="auto"/>
    </w:pPr>
    <w:rPr>
      <w:rFonts w:ascii="Tahoma" w:hAnsi="Tahoma"/>
      <w:szCs w:val="20"/>
      <w:lang w:eastAsia="zh-CN"/>
    </w:rPr>
  </w:style>
  <w:style w:type="paragraph" w:styleId="17">
    <w:name w:val="index 1"/>
    <w:basedOn w:val="a5"/>
    <w:next w:val="a5"/>
    <w:pPr>
      <w:adjustRightInd w:val="0"/>
      <w:spacing w:line="312" w:lineRule="atLeast"/>
      <w:jc w:val="left"/>
      <w:textAlignment w:val="baseline"/>
    </w:pPr>
    <w:rPr>
      <w:kern w:val="0"/>
      <w:sz w:val="21"/>
      <w:szCs w:val="20"/>
      <w:lang w:eastAsia="zh-CN"/>
    </w:rPr>
  </w:style>
  <w:style w:type="paragraph" w:customStyle="1" w:styleId="afff">
    <w:name w:val="样式 文档正文 + 五号"/>
    <w:basedOn w:val="affd"/>
  </w:style>
  <w:style w:type="paragraph" w:customStyle="1" w:styleId="afff0">
    <w:name w:val="_"/>
    <w:basedOn w:val="a5"/>
    <w:pPr>
      <w:adjustRightInd w:val="0"/>
      <w:spacing w:line="240" w:lineRule="auto"/>
      <w:ind w:left="480" w:firstLine="510"/>
      <w:textAlignment w:val="baseline"/>
    </w:pPr>
    <w:rPr>
      <w:kern w:val="0"/>
      <w:sz w:val="21"/>
      <w:szCs w:val="20"/>
      <w:lang w:eastAsia="zh-CN"/>
    </w:rPr>
  </w:style>
  <w:style w:type="paragraph" w:customStyle="1" w:styleId="texte">
    <w:name w:val="texte"/>
    <w:basedOn w:val="a5"/>
    <w:pPr>
      <w:keepLines/>
      <w:widowControl/>
      <w:tabs>
        <w:tab w:val="left" w:pos="0"/>
      </w:tabs>
      <w:overflowPunct w:val="0"/>
      <w:autoSpaceDE w:val="0"/>
      <w:autoSpaceDN w:val="0"/>
      <w:adjustRightInd w:val="0"/>
      <w:spacing w:before="120" w:line="440" w:lineRule="atLeast"/>
      <w:ind w:firstLine="540"/>
      <w:textAlignment w:val="baseline"/>
    </w:pPr>
    <w:rPr>
      <w:rFonts w:ascii="宋体"/>
      <w:kern w:val="0"/>
      <w:sz w:val="21"/>
      <w:szCs w:val="20"/>
      <w:lang w:eastAsia="zh-CN"/>
    </w:rPr>
  </w:style>
  <w:style w:type="paragraph" w:styleId="afe">
    <w:name w:val="Title"/>
    <w:next w:val="af9"/>
    <w:link w:val="Chare"/>
    <w:qFormat/>
    <w:pPr>
      <w:jc w:val="center"/>
    </w:pPr>
    <w:rPr>
      <w:rFonts w:ascii="Arial" w:hAnsi="Arial"/>
      <w:b/>
      <w:sz w:val="36"/>
    </w:rPr>
  </w:style>
  <w:style w:type="paragraph" w:customStyle="1" w:styleId="afff1">
    <w:name w:val="封面标准文稿类别"/>
    <w:pPr>
      <w:spacing w:before="440" w:line="400" w:lineRule="exact"/>
      <w:jc w:val="center"/>
    </w:pPr>
    <w:rPr>
      <w:rFonts w:ascii="宋体"/>
      <w:sz w:val="24"/>
    </w:rPr>
  </w:style>
  <w:style w:type="paragraph" w:customStyle="1" w:styleId="27">
    <w:name w:val="样式 正文缩进 + 首行缩进:  2 字符"/>
    <w:basedOn w:val="af9"/>
    <w:pPr>
      <w:spacing w:line="360" w:lineRule="auto"/>
      <w:ind w:firstLineChars="200" w:firstLine="200"/>
    </w:pPr>
    <w:rPr>
      <w:rFonts w:cs="宋体"/>
      <w:sz w:val="24"/>
    </w:rPr>
  </w:style>
  <w:style w:type="paragraph" w:customStyle="1" w:styleId="afff2">
    <w:name w:val="表格文字"/>
    <w:basedOn w:val="a5"/>
    <w:pPr>
      <w:spacing w:before="25" w:after="25" w:line="300" w:lineRule="auto"/>
    </w:pPr>
    <w:rPr>
      <w:spacing w:val="10"/>
      <w:kern w:val="0"/>
      <w:szCs w:val="20"/>
      <w:lang w:eastAsia="zh-CN"/>
    </w:rPr>
  </w:style>
  <w:style w:type="paragraph" w:customStyle="1" w:styleId="afff3">
    <w:name w:val="标准书脚_奇数页"/>
    <w:pPr>
      <w:spacing w:before="120"/>
      <w:jc w:val="right"/>
    </w:pPr>
    <w:rPr>
      <w:sz w:val="18"/>
    </w:rPr>
  </w:style>
  <w:style w:type="paragraph" w:customStyle="1" w:styleId="06-sinobest-">
    <w:name w:val="06-sinobest-正文"/>
    <w:basedOn w:val="a5"/>
    <w:pPr>
      <w:ind w:right="238" w:firstLineChars="200" w:firstLine="480"/>
      <w:jc w:val="left"/>
    </w:pPr>
    <w:rPr>
      <w:lang w:eastAsia="zh-CN"/>
    </w:rPr>
  </w:style>
  <w:style w:type="paragraph" w:customStyle="1" w:styleId="-0">
    <w:name w:val="正文-标准"/>
    <w:basedOn w:val="a5"/>
    <w:pPr>
      <w:ind w:leftChars="200" w:left="420" w:firstLineChars="200" w:firstLine="420"/>
    </w:pPr>
    <w:rPr>
      <w:sz w:val="21"/>
      <w:lang w:eastAsia="zh-CN"/>
    </w:rPr>
  </w:style>
  <w:style w:type="paragraph" w:customStyle="1" w:styleId="13">
    <w:name w:val="样式1"/>
    <w:basedOn w:val="aff9"/>
    <w:link w:val="12"/>
    <w:qFormat/>
    <w:pPr>
      <w:spacing w:line="240" w:lineRule="auto"/>
    </w:pPr>
    <w:rPr>
      <w:sz w:val="18"/>
      <w:szCs w:val="21"/>
      <w:lang w:eastAsia="zh-CN"/>
    </w:rPr>
  </w:style>
  <w:style w:type="paragraph" w:customStyle="1" w:styleId="100">
    <w:name w:val="10"/>
    <w:basedOn w:val="a5"/>
    <w:next w:val="aff7"/>
    <w:pPr>
      <w:spacing w:after="120" w:line="240" w:lineRule="auto"/>
      <w:ind w:leftChars="700" w:left="1440" w:rightChars="700" w:right="1440"/>
    </w:pPr>
    <w:rPr>
      <w:sz w:val="21"/>
      <w:lang w:eastAsia="zh-CN"/>
    </w:rPr>
  </w:style>
  <w:style w:type="paragraph" w:styleId="25">
    <w:name w:val="Body Text First Indent 2"/>
    <w:basedOn w:val="afa"/>
    <w:link w:val="2Char2"/>
    <w:pPr>
      <w:ind w:firstLineChars="200" w:firstLine="420"/>
    </w:pPr>
    <w:rPr>
      <w:lang w:eastAsia="zh-CN"/>
    </w:rPr>
  </w:style>
  <w:style w:type="paragraph" w:customStyle="1" w:styleId="CharCharChar1">
    <w:name w:val="Char Char Char1"/>
    <w:basedOn w:val="a5"/>
    <w:pPr>
      <w:spacing w:line="240" w:lineRule="auto"/>
      <w:ind w:right="238" w:firstLineChars="200" w:firstLine="480"/>
      <w:jc w:val="left"/>
    </w:pPr>
    <w:rPr>
      <w:rFonts w:ascii="黑体" w:hAnsi="黑体"/>
      <w:szCs w:val="20"/>
      <w:lang w:eastAsia="zh-CN"/>
    </w:rPr>
  </w:style>
  <w:style w:type="paragraph" w:customStyle="1" w:styleId="xl30">
    <w:name w:val="xl30"/>
    <w:basedOn w:val="a5"/>
    <w:pPr>
      <w:widowControl/>
      <w:spacing w:before="100" w:beforeAutospacing="1" w:after="100" w:afterAutospacing="1" w:line="240" w:lineRule="auto"/>
      <w:jc w:val="center"/>
      <w:textAlignment w:val="center"/>
    </w:pPr>
    <w:rPr>
      <w:rFonts w:ascii="楷体_GB2312" w:eastAsia="楷体_GB2312" w:hAnsi="宋体" w:hint="eastAsia"/>
      <w:kern w:val="0"/>
      <w:sz w:val="72"/>
      <w:szCs w:val="72"/>
      <w:lang w:eastAsia="zh-CN"/>
    </w:rPr>
  </w:style>
  <w:style w:type="paragraph" w:customStyle="1" w:styleId="TimesNewRoman">
    <w:name w:val="样式 文档正文 + (西文) Times New Roman 五号"/>
    <w:basedOn w:val="affd"/>
    <w:rPr>
      <w:rFonts w:ascii="Times New Roman" w:hAnsi="Times New Roman"/>
    </w:rPr>
  </w:style>
  <w:style w:type="paragraph" w:customStyle="1" w:styleId="3Heading3-oldh3ISO2L3heading33rdlevel3H3Leve">
    <w:name w:val="样式 标题 3Heading 3 - oldh3ISO2L3heading 33rd level3H3Leve..."/>
    <w:basedOn w:val="3"/>
    <w:pPr>
      <w:keepNext/>
      <w:keepLines/>
      <w:widowControl/>
      <w:numPr>
        <w:ilvl w:val="0"/>
        <w:numId w:val="0"/>
      </w:numPr>
      <w:tabs>
        <w:tab w:val="left" w:pos="432"/>
      </w:tabs>
      <w:spacing w:before="120" w:after="240" w:line="240" w:lineRule="auto"/>
      <w:ind w:left="630" w:right="238" w:hanging="270"/>
    </w:pPr>
    <w:rPr>
      <w:rFonts w:ascii="宋体" w:hAnsi="宋体"/>
      <w:sz w:val="24"/>
      <w:szCs w:val="32"/>
      <w:lang w:eastAsia="zh-CN"/>
    </w:rPr>
  </w:style>
  <w:style w:type="paragraph" w:customStyle="1" w:styleId="20">
    <w:name w:val="项目2"/>
    <w:basedOn w:val="a5"/>
    <w:pPr>
      <w:numPr>
        <w:numId w:val="6"/>
      </w:numPr>
      <w:tabs>
        <w:tab w:val="left" w:pos="425"/>
      </w:tabs>
      <w:spacing w:before="60" w:after="60"/>
    </w:pPr>
    <w:rPr>
      <w:szCs w:val="20"/>
      <w:lang w:eastAsia="zh-CN"/>
    </w:rPr>
  </w:style>
  <w:style w:type="paragraph" w:customStyle="1" w:styleId="3h33rdlevelHeading3-oldH3Fab-3level3PIM3Leve">
    <w:name w:val="样式 标题 3h33rd levelHeading 3 - oldH3Fab-3level_3PIM 3Leve..."/>
    <w:basedOn w:val="3"/>
    <w:pPr>
      <w:keepNext/>
      <w:keepLines/>
      <w:numPr>
        <w:ilvl w:val="0"/>
        <w:numId w:val="0"/>
      </w:numPr>
      <w:tabs>
        <w:tab w:val="left" w:pos="432"/>
      </w:tabs>
      <w:spacing w:before="120" w:line="240" w:lineRule="auto"/>
      <w:ind w:left="720" w:hanging="720"/>
    </w:pPr>
    <w:rPr>
      <w:rFonts w:ascii="Times New Roman" w:hAnsi="Times New Roman"/>
      <w:bCs/>
      <w:sz w:val="24"/>
      <w:szCs w:val="32"/>
      <w:lang w:eastAsia="zh-CN"/>
    </w:rPr>
  </w:style>
  <w:style w:type="paragraph" w:customStyle="1" w:styleId="4h4heading4H4PIM444headingsect1234RefHeadin">
    <w:name w:val="样式 标题 4h4heading 4H4PIM 444headingsect 1.2.3.4Ref Headin..."/>
    <w:basedOn w:val="4"/>
    <w:pPr>
      <w:keepNext/>
      <w:widowControl/>
      <w:numPr>
        <w:ilvl w:val="0"/>
        <w:numId w:val="0"/>
      </w:numPr>
      <w:tabs>
        <w:tab w:val="left" w:pos="432"/>
      </w:tabs>
      <w:spacing w:before="0" w:after="0" w:line="240" w:lineRule="auto"/>
      <w:ind w:left="630" w:right="238" w:hanging="270"/>
    </w:pPr>
    <w:rPr>
      <w:rFonts w:ascii="宋体" w:hAnsi="宋体"/>
      <w:sz w:val="28"/>
      <w:szCs w:val="20"/>
      <w:lang w:eastAsia="zh-CN"/>
    </w:rPr>
  </w:style>
  <w:style w:type="paragraph" w:customStyle="1" w:styleId="a">
    <w:name w:val="三角"/>
    <w:basedOn w:val="a5"/>
    <w:link w:val="Chard"/>
    <w:qFormat/>
    <w:pPr>
      <w:numPr>
        <w:numId w:val="7"/>
      </w:numPr>
      <w:ind w:firstLineChars="200" w:firstLine="200"/>
    </w:pPr>
    <w:rPr>
      <w:lang w:eastAsia="zh-CN"/>
    </w:rPr>
  </w:style>
  <w:style w:type="paragraph" w:customStyle="1" w:styleId="xl40">
    <w:name w:val="xl40"/>
    <w:basedOn w:val="a5"/>
    <w:pPr>
      <w:widowControl/>
      <w:spacing w:before="100" w:beforeAutospacing="1" w:after="100" w:afterAutospacing="1" w:line="240" w:lineRule="auto"/>
      <w:jc w:val="center"/>
      <w:textAlignment w:val="top"/>
    </w:pPr>
    <w:rPr>
      <w:rFonts w:ascii="黑体" w:eastAsia="黑体" w:hAnsi="宋体" w:hint="eastAsia"/>
      <w:kern w:val="0"/>
      <w:sz w:val="36"/>
      <w:szCs w:val="36"/>
    </w:rPr>
  </w:style>
  <w:style w:type="paragraph" w:customStyle="1" w:styleId="71">
    <w:name w:val="7"/>
    <w:basedOn w:val="a5"/>
    <w:next w:val="afa"/>
    <w:pPr>
      <w:spacing w:line="240" w:lineRule="auto"/>
      <w:ind w:firstLineChars="200" w:firstLine="480"/>
    </w:pPr>
    <w:rPr>
      <w:sz w:val="21"/>
      <w:lang w:eastAsia="zh-CN"/>
    </w:rPr>
  </w:style>
  <w:style w:type="paragraph" w:customStyle="1" w:styleId="TABLE0">
    <w:name w:val="TABLE"/>
    <w:link w:val="TABLE"/>
    <w:qFormat/>
    <w:pPr>
      <w:jc w:val="center"/>
    </w:pPr>
    <w:rPr>
      <w:rFonts w:ascii="宋体" w:hAnsi="宋体"/>
      <w:kern w:val="2"/>
      <w:sz w:val="24"/>
      <w:szCs w:val="24"/>
    </w:rPr>
  </w:style>
  <w:style w:type="paragraph" w:customStyle="1" w:styleId="CharChar1CharCharCharChar">
    <w:name w:val="Char Char1 Char Char Char Char"/>
    <w:basedOn w:val="aff9"/>
    <w:semiHidden/>
    <w:pPr>
      <w:spacing w:line="240" w:lineRule="auto"/>
    </w:pPr>
    <w:rPr>
      <w:rFonts w:ascii="Tahoma" w:hAnsi="Tahoma"/>
      <w:lang w:eastAsia="zh-CN"/>
    </w:rPr>
  </w:style>
  <w:style w:type="paragraph" w:customStyle="1" w:styleId="Char20">
    <w:name w:val="Char2"/>
    <w:basedOn w:val="a5"/>
    <w:pPr>
      <w:spacing w:line="240" w:lineRule="auto"/>
    </w:pPr>
    <w:rPr>
      <w:rFonts w:ascii="Tahoma" w:hAnsi="Tahoma"/>
      <w:szCs w:val="20"/>
      <w:lang w:eastAsia="zh-CN"/>
    </w:rPr>
  </w:style>
  <w:style w:type="paragraph" w:customStyle="1" w:styleId="120">
    <w:name w:val="12"/>
    <w:basedOn w:val="a5"/>
    <w:next w:val="afa"/>
    <w:pPr>
      <w:spacing w:line="240" w:lineRule="auto"/>
      <w:ind w:firstLineChars="200" w:firstLine="480"/>
    </w:pPr>
    <w:rPr>
      <w:sz w:val="21"/>
      <w:lang w:eastAsia="zh-CN"/>
    </w:rPr>
  </w:style>
  <w:style w:type="paragraph" w:customStyle="1" w:styleId="150">
    <w:name w:val="样式 行距: 1.5 倍行距"/>
    <w:basedOn w:val="a5"/>
    <w:pPr>
      <w:adjustRightInd w:val="0"/>
      <w:ind w:firstLineChars="150" w:firstLine="360"/>
      <w:textAlignment w:val="baseline"/>
    </w:pPr>
    <w:rPr>
      <w:rFonts w:cs="宋体"/>
      <w:szCs w:val="20"/>
      <w:lang w:eastAsia="zh-CN"/>
    </w:rPr>
  </w:style>
  <w:style w:type="paragraph" w:customStyle="1" w:styleId="aff3">
    <w:name w:val="标准书眉_奇数页"/>
    <w:next w:val="a5"/>
    <w:pPr>
      <w:tabs>
        <w:tab w:val="center" w:pos="4154"/>
        <w:tab w:val="right" w:pos="8306"/>
      </w:tabs>
      <w:spacing w:after="120"/>
      <w:jc w:val="right"/>
    </w:pPr>
    <w:rPr>
      <w:sz w:val="21"/>
    </w:rPr>
  </w:style>
  <w:style w:type="paragraph" w:customStyle="1" w:styleId="91">
    <w:name w:val="9"/>
    <w:basedOn w:val="a5"/>
    <w:next w:val="af9"/>
    <w:pPr>
      <w:spacing w:line="240" w:lineRule="auto"/>
    </w:pPr>
    <w:rPr>
      <w:sz w:val="21"/>
      <w:szCs w:val="20"/>
      <w:lang w:eastAsia="zh-CN"/>
    </w:rPr>
  </w:style>
  <w:style w:type="paragraph" w:customStyle="1" w:styleId="a2">
    <w:name w:val="目次、标准名称标题"/>
    <w:basedOn w:val="a5"/>
    <w:next w:val="a5"/>
    <w:pPr>
      <w:widowControl/>
      <w:numPr>
        <w:ilvl w:val="3"/>
        <w:numId w:val="4"/>
      </w:numPr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  <w:lang w:eastAsia="zh-CN"/>
    </w:rPr>
  </w:style>
  <w:style w:type="paragraph" w:customStyle="1" w:styleId="3h33rdlevelHeading3-oldH3Fab-3level3PIM3Leve1">
    <w:name w:val="样式 标题 3h33rd levelHeading 3 - oldH3Fab-3level_3PIM 3Leve...1"/>
    <w:basedOn w:val="3"/>
    <w:pPr>
      <w:keepNext/>
      <w:keepLines/>
      <w:numPr>
        <w:ilvl w:val="0"/>
        <w:numId w:val="0"/>
      </w:numPr>
      <w:tabs>
        <w:tab w:val="clear" w:pos="720"/>
        <w:tab w:val="left" w:pos="432"/>
        <w:tab w:val="left" w:pos="709"/>
      </w:tabs>
      <w:spacing w:before="120" w:line="240" w:lineRule="auto"/>
      <w:ind w:left="709" w:hanging="709"/>
    </w:pPr>
    <w:rPr>
      <w:rFonts w:ascii="Times New Roman" w:hAnsi="Times New Roman"/>
      <w:bCs/>
      <w:sz w:val="24"/>
      <w:szCs w:val="32"/>
      <w:lang w:eastAsia="zh-CN"/>
    </w:rPr>
  </w:style>
  <w:style w:type="paragraph" w:customStyle="1" w:styleId="afff4">
    <w:name w:val="论文正文"/>
    <w:basedOn w:val="a5"/>
    <w:pPr>
      <w:spacing w:line="300" w:lineRule="auto"/>
    </w:pPr>
    <w:rPr>
      <w:rFonts w:ascii="宋体" w:hAnsi="宋体"/>
      <w:lang w:eastAsia="zh-CN"/>
    </w:rPr>
  </w:style>
  <w:style w:type="paragraph" w:customStyle="1" w:styleId="sinobest-">
    <w:name w:val="*sinobest配置项-注释"/>
    <w:basedOn w:val="a5"/>
    <w:pPr>
      <w:ind w:right="238" w:firstLineChars="200" w:firstLine="420"/>
      <w:jc w:val="left"/>
    </w:pPr>
    <w:rPr>
      <w:i/>
      <w:iCs/>
      <w:color w:val="0000FF"/>
      <w:sz w:val="21"/>
      <w:szCs w:val="20"/>
      <w:lang w:eastAsia="zh-CN"/>
    </w:rPr>
  </w:style>
  <w:style w:type="paragraph" w:customStyle="1" w:styleId="afff5">
    <w:name w:val="图片"/>
    <w:basedOn w:val="a5"/>
    <w:next w:val="a5"/>
    <w:pPr>
      <w:adjustRightInd w:val="0"/>
      <w:snapToGrid w:val="0"/>
      <w:spacing w:beforeLines="50" w:afterLines="50"/>
      <w:jc w:val="center"/>
      <w:textAlignment w:val="baseline"/>
    </w:pPr>
    <w:rPr>
      <w:rFonts w:ascii="Arial" w:hAnsi="Arial"/>
      <w:snapToGrid w:val="0"/>
      <w:kern w:val="0"/>
      <w:sz w:val="28"/>
      <w:szCs w:val="20"/>
      <w:lang w:eastAsia="zh-CN"/>
    </w:rPr>
  </w:style>
  <w:style w:type="paragraph" w:customStyle="1" w:styleId="DefaultParagraphFontParaChar">
    <w:name w:val="Default Paragraph Font Para Char"/>
    <w:basedOn w:val="a5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</w:rPr>
  </w:style>
  <w:style w:type="paragraph" w:customStyle="1" w:styleId="111">
    <w:name w:val="正文11"/>
    <w:basedOn w:val="a5"/>
    <w:next w:val="a5"/>
    <w:pPr>
      <w:adjustRightInd w:val="0"/>
      <w:spacing w:before="120" w:after="120" w:line="400" w:lineRule="atLeast"/>
      <w:ind w:right="238" w:firstLineChars="200" w:firstLine="480"/>
      <w:jc w:val="left"/>
      <w:textAlignment w:val="baseline"/>
    </w:pPr>
    <w:rPr>
      <w:spacing w:val="20"/>
      <w:kern w:val="0"/>
      <w:sz w:val="28"/>
      <w:szCs w:val="20"/>
      <w:lang w:eastAsia="zh-CN"/>
    </w:rPr>
  </w:style>
  <w:style w:type="paragraph" w:customStyle="1" w:styleId="afff6">
    <w:name w:val="三级条标题"/>
    <w:basedOn w:val="afff7"/>
    <w:next w:val="affa"/>
    <w:pPr>
      <w:outlineLvl w:val="4"/>
    </w:pPr>
  </w:style>
  <w:style w:type="paragraph" w:customStyle="1" w:styleId="CharCharChar11">
    <w:name w:val="Char Char Char11"/>
    <w:basedOn w:val="a5"/>
    <w:pPr>
      <w:spacing w:line="240" w:lineRule="auto"/>
    </w:pPr>
    <w:rPr>
      <w:rFonts w:ascii="Tahoma" w:hAnsi="Tahoma"/>
      <w:szCs w:val="20"/>
      <w:lang w:eastAsia="zh-CN"/>
    </w:rPr>
  </w:style>
  <w:style w:type="paragraph" w:customStyle="1" w:styleId="afff8">
    <w:name w:val="正文－首行缩进"/>
    <w:basedOn w:val="a5"/>
    <w:next w:val="a5"/>
    <w:pPr>
      <w:spacing w:afterLines="50" w:line="240" w:lineRule="auto"/>
      <w:ind w:firstLine="420"/>
    </w:pPr>
    <w:rPr>
      <w:rFonts w:cs="宋体"/>
      <w:sz w:val="21"/>
      <w:szCs w:val="20"/>
      <w:lang w:eastAsia="zh-CN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ahoma" w:eastAsia="Tahoma" w:cs="Tahoma"/>
      <w:color w:val="000000"/>
      <w:sz w:val="24"/>
      <w:szCs w:val="24"/>
    </w:rPr>
  </w:style>
  <w:style w:type="paragraph" w:customStyle="1" w:styleId="Body">
    <w:name w:val="Body"/>
    <w:basedOn w:val="a5"/>
    <w:pPr>
      <w:autoSpaceDE w:val="0"/>
      <w:autoSpaceDN w:val="0"/>
      <w:adjustRightInd w:val="0"/>
      <w:spacing w:line="400" w:lineRule="atLeast"/>
      <w:ind w:left="851" w:hanging="851"/>
      <w:jc w:val="left"/>
    </w:pPr>
    <w:rPr>
      <w:kern w:val="0"/>
      <w:sz w:val="21"/>
      <w:szCs w:val="20"/>
      <w:lang w:val="en-GB" w:eastAsia="zh-CN"/>
    </w:rPr>
  </w:style>
  <w:style w:type="paragraph" w:customStyle="1" w:styleId="08-sinobest-b">
    <w:name w:val="08-sinobest-表格b（表头）"/>
    <w:basedOn w:val="a5"/>
    <w:pPr>
      <w:shd w:val="clear" w:color="C0C0C0" w:fill="E6E6E6"/>
      <w:ind w:right="238" w:firstLineChars="200" w:firstLine="480"/>
      <w:jc w:val="center"/>
    </w:pPr>
    <w:rPr>
      <w:b/>
      <w:sz w:val="21"/>
      <w:szCs w:val="21"/>
      <w:lang w:eastAsia="zh-CN"/>
    </w:rPr>
  </w:style>
  <w:style w:type="paragraph" w:customStyle="1" w:styleId="112">
    <w:name w:val="标题 11"/>
    <w:basedOn w:val="a5"/>
    <w:next w:val="a5"/>
    <w:pPr>
      <w:keepNext/>
      <w:spacing w:before="240" w:after="60"/>
      <w:ind w:left="630" w:right="238" w:firstLineChars="200" w:hanging="270"/>
      <w:jc w:val="left"/>
      <w:outlineLvl w:val="0"/>
    </w:pPr>
    <w:rPr>
      <w:rFonts w:eastAsia="黑体"/>
      <w:b/>
      <w:bCs/>
      <w:kern w:val="28"/>
      <w:sz w:val="32"/>
      <w:szCs w:val="20"/>
      <w:lang w:eastAsia="zh-CN"/>
    </w:rPr>
  </w:style>
  <w:style w:type="paragraph" w:customStyle="1" w:styleId="28">
    <w:name w:val="正文2"/>
    <w:pPr>
      <w:widowControl w:val="0"/>
      <w:adjustRightInd w:val="0"/>
      <w:spacing w:line="312" w:lineRule="atLeast"/>
      <w:jc w:val="both"/>
      <w:textAlignment w:val="baseline"/>
    </w:pPr>
    <w:rPr>
      <w:rFonts w:ascii="宋体"/>
      <w:sz w:val="34"/>
    </w:rPr>
  </w:style>
  <w:style w:type="paragraph" w:customStyle="1" w:styleId="1110">
    <w:name w:val="正文111"/>
    <w:basedOn w:val="a5"/>
    <w:next w:val="a5"/>
    <w:pPr>
      <w:adjustRightInd w:val="0"/>
      <w:spacing w:before="120" w:after="120" w:line="400" w:lineRule="atLeast"/>
      <w:textAlignment w:val="baseline"/>
    </w:pPr>
    <w:rPr>
      <w:spacing w:val="20"/>
      <w:kern w:val="0"/>
      <w:sz w:val="28"/>
      <w:szCs w:val="20"/>
      <w:lang w:eastAsia="zh-CN"/>
    </w:rPr>
  </w:style>
  <w:style w:type="paragraph" w:customStyle="1" w:styleId="310">
    <w:name w:val="标题 31"/>
    <w:basedOn w:val="a5"/>
    <w:pPr>
      <w:spacing w:line="240" w:lineRule="auto"/>
    </w:pPr>
    <w:rPr>
      <w:sz w:val="21"/>
      <w:lang w:eastAsia="zh-CN"/>
    </w:rPr>
  </w:style>
  <w:style w:type="paragraph" w:customStyle="1" w:styleId="afff9">
    <w:name w:val="标准书脚_偶数页"/>
    <w:pPr>
      <w:spacing w:before="120"/>
    </w:pPr>
    <w:rPr>
      <w:sz w:val="18"/>
    </w:rPr>
  </w:style>
  <w:style w:type="paragraph" w:customStyle="1" w:styleId="123">
    <w:name w:val="表内小123"/>
    <w:basedOn w:val="a5"/>
    <w:pPr>
      <w:tabs>
        <w:tab w:val="left" w:pos="360"/>
      </w:tabs>
      <w:spacing w:line="240" w:lineRule="auto"/>
      <w:ind w:left="360" w:hanging="360"/>
    </w:pPr>
    <w:rPr>
      <w:lang w:eastAsia="zh-CN"/>
    </w:rPr>
  </w:style>
  <w:style w:type="paragraph" w:customStyle="1" w:styleId="afffa">
    <w:name w:val="目录标题"/>
    <w:basedOn w:val="a5"/>
    <w:qFormat/>
    <w:pPr>
      <w:jc w:val="center"/>
    </w:pPr>
    <w:rPr>
      <w:rFonts w:ascii="Arial Narrow" w:hAnsi="Arial Narrow"/>
      <w:b/>
      <w:bCs/>
      <w:sz w:val="32"/>
      <w:szCs w:val="32"/>
      <w:lang w:eastAsia="zh-CN"/>
    </w:rPr>
  </w:style>
  <w:style w:type="paragraph" w:customStyle="1" w:styleId="22Heading2HiddenHeading2CCBSheading2H2h2">
    <w:name w:val="样式 标题 2第一章 标题 2Heading 2 HiddenHeading 2 CCBSheading 2H2h2..."/>
    <w:basedOn w:val="2"/>
    <w:pPr>
      <w:keepNext/>
      <w:keepLines/>
      <w:widowControl/>
      <w:numPr>
        <w:ilvl w:val="0"/>
        <w:numId w:val="0"/>
      </w:numPr>
      <w:tabs>
        <w:tab w:val="left" w:pos="432"/>
      </w:tabs>
      <w:spacing w:beforeLines="100" w:afterLines="100" w:line="240" w:lineRule="auto"/>
      <w:ind w:left="630" w:right="238" w:hanging="270"/>
      <w:jc w:val="left"/>
    </w:pPr>
    <w:rPr>
      <w:rFonts w:ascii="宋体" w:hAnsi="宋体" w:cs="宋体"/>
      <w:kern w:val="2"/>
      <w:sz w:val="28"/>
      <w:szCs w:val="20"/>
    </w:rPr>
  </w:style>
  <w:style w:type="paragraph" w:customStyle="1" w:styleId="a0">
    <w:name w:val="章标题"/>
    <w:next w:val="a5"/>
    <w:pPr>
      <w:numPr>
        <w:ilvl w:val="1"/>
        <w:numId w:val="4"/>
      </w:numPr>
      <w:spacing w:beforeLines="50" w:afterLines="50"/>
      <w:jc w:val="both"/>
      <w:outlineLvl w:val="1"/>
    </w:pPr>
    <w:rPr>
      <w:rFonts w:ascii="黑体" w:eastAsia="黑体"/>
      <w:sz w:val="21"/>
    </w:rPr>
  </w:style>
  <w:style w:type="paragraph" w:customStyle="1" w:styleId="afffb">
    <w:name w:val="其他标准称谓"/>
    <w:pPr>
      <w:spacing w:line="0" w:lineRule="atLeast"/>
      <w:jc w:val="distribute"/>
    </w:pPr>
    <w:rPr>
      <w:rFonts w:ascii="黑体" w:eastAsia="黑体" w:hAnsi="宋体"/>
      <w:sz w:val="52"/>
    </w:rPr>
  </w:style>
  <w:style w:type="paragraph" w:customStyle="1" w:styleId="afffc">
    <w:name w:val="标准书眉一"/>
    <w:pPr>
      <w:jc w:val="both"/>
    </w:pPr>
  </w:style>
  <w:style w:type="paragraph" w:customStyle="1" w:styleId="afff7">
    <w:name w:val="二级条标题"/>
    <w:basedOn w:val="a1"/>
    <w:next w:val="affa"/>
    <w:pPr>
      <w:numPr>
        <w:ilvl w:val="0"/>
        <w:numId w:val="0"/>
      </w:numPr>
      <w:jc w:val="both"/>
      <w:outlineLvl w:val="3"/>
    </w:pPr>
    <w:rPr>
      <w:rFonts w:ascii="黑体"/>
    </w:rPr>
  </w:style>
  <w:style w:type="paragraph" w:customStyle="1" w:styleId="a1">
    <w:name w:val="一级条标题"/>
    <w:next w:val="a5"/>
    <w:pPr>
      <w:numPr>
        <w:ilvl w:val="2"/>
        <w:numId w:val="4"/>
      </w:numPr>
      <w:outlineLvl w:val="2"/>
    </w:pPr>
    <w:rPr>
      <w:rFonts w:eastAsia="黑体"/>
      <w:sz w:val="21"/>
    </w:rPr>
  </w:style>
  <w:style w:type="paragraph" w:customStyle="1" w:styleId="08415">
    <w:name w:val="样式 首行缩进:  0.84 厘米 行距: 1.5 倍行距"/>
    <w:basedOn w:val="a5"/>
    <w:pPr>
      <w:adjustRightInd w:val="0"/>
      <w:ind w:firstLine="479"/>
      <w:textAlignment w:val="baseline"/>
    </w:pPr>
    <w:rPr>
      <w:rFonts w:cs="宋体"/>
      <w:szCs w:val="20"/>
      <w:lang w:eastAsia="zh-CN"/>
    </w:rPr>
  </w:style>
  <w:style w:type="paragraph" w:customStyle="1" w:styleId="18">
    <w:name w:val="项目 1"/>
    <w:basedOn w:val="a5"/>
    <w:pPr>
      <w:tabs>
        <w:tab w:val="left" w:pos="360"/>
      </w:tabs>
    </w:pPr>
    <w:rPr>
      <w:lang w:eastAsia="zh-CN"/>
    </w:rPr>
  </w:style>
  <w:style w:type="paragraph" w:customStyle="1" w:styleId="afffd">
    <w:name w:val="其他发布部门"/>
    <w:basedOn w:val="a5"/>
    <w:pPr>
      <w:framePr w:w="7433" w:h="585" w:hRule="exact" w:hSpace="180" w:vSpace="180" w:wrap="around" w:hAnchor="margin" w:xAlign="center" w:y="14401" w:anchorLock="1"/>
      <w:widowControl/>
      <w:spacing w:line="0" w:lineRule="atLeast"/>
      <w:jc w:val="center"/>
    </w:pPr>
    <w:rPr>
      <w:rFonts w:ascii="黑体" w:eastAsia="黑体"/>
      <w:spacing w:val="20"/>
      <w:w w:val="135"/>
      <w:kern w:val="0"/>
      <w:sz w:val="36"/>
      <w:szCs w:val="20"/>
      <w:lang w:eastAsia="zh-CN"/>
    </w:rPr>
  </w:style>
  <w:style w:type="paragraph" w:customStyle="1" w:styleId="23">
    <w:name w:val="样式2"/>
    <w:basedOn w:val="2"/>
    <w:link w:val="22"/>
    <w:qFormat/>
    <w:pPr>
      <w:keepNext/>
      <w:keepLines/>
      <w:widowControl/>
      <w:numPr>
        <w:ilvl w:val="0"/>
        <w:numId w:val="0"/>
      </w:numPr>
      <w:tabs>
        <w:tab w:val="left" w:pos="432"/>
      </w:tabs>
      <w:spacing w:before="240" w:after="240" w:line="480" w:lineRule="auto"/>
      <w:jc w:val="left"/>
    </w:pPr>
    <w:rPr>
      <w:rFonts w:ascii="Times New Roman" w:eastAsia="宋体" w:hAnsi="Times New Roman"/>
      <w:b/>
      <w:bCs/>
      <w:kern w:val="2"/>
      <w:sz w:val="30"/>
      <w:szCs w:val="30"/>
    </w:rPr>
  </w:style>
  <w:style w:type="paragraph" w:customStyle="1" w:styleId="afffe">
    <w:name w:val="封面标准名称"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Char1">
    <w:name w:val="Char1"/>
    <w:basedOn w:val="a5"/>
    <w:pPr>
      <w:numPr>
        <w:numId w:val="2"/>
      </w:numPr>
      <w:tabs>
        <w:tab w:val="left" w:pos="360"/>
      </w:tabs>
      <w:spacing w:line="240" w:lineRule="auto"/>
      <w:ind w:right="238" w:firstLineChars="200" w:firstLine="200"/>
      <w:jc w:val="left"/>
    </w:pPr>
    <w:rPr>
      <w:rFonts w:ascii="黑体" w:hAnsi="黑体"/>
      <w:szCs w:val="20"/>
      <w:lang w:eastAsia="zh-CN"/>
    </w:rPr>
  </w:style>
  <w:style w:type="paragraph" w:customStyle="1" w:styleId="affff">
    <w:name w:val="前言、引言标题"/>
    <w:next w:val="a5"/>
    <w:pPr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A20">
    <w:name w:val="A2.代码集首页－代码集编号"/>
    <w:basedOn w:val="a5"/>
    <w:pPr>
      <w:numPr>
        <w:ilvl w:val="5"/>
        <w:numId w:val="4"/>
      </w:numPr>
      <w:spacing w:line="240" w:lineRule="auto"/>
      <w:jc w:val="right"/>
    </w:pPr>
    <w:rPr>
      <w:rFonts w:cs="宋体"/>
      <w:b/>
      <w:bCs/>
      <w:sz w:val="21"/>
      <w:szCs w:val="20"/>
      <w:lang w:eastAsia="zh-CN"/>
    </w:rPr>
  </w:style>
  <w:style w:type="paragraph" w:customStyle="1" w:styleId="CharCharChar">
    <w:name w:val="Char Char Char"/>
    <w:basedOn w:val="a5"/>
    <w:pPr>
      <w:spacing w:line="240" w:lineRule="auto"/>
    </w:pPr>
    <w:rPr>
      <w:rFonts w:ascii="Tahoma" w:hAnsi="Tahoma"/>
      <w:szCs w:val="20"/>
      <w:lang w:eastAsia="zh-CN"/>
    </w:rPr>
  </w:style>
  <w:style w:type="paragraph" w:customStyle="1" w:styleId="affff0">
    <w:name w:val="封面标准文稿编辑信息"/>
    <w:pPr>
      <w:spacing w:before="180" w:line="180" w:lineRule="exact"/>
      <w:jc w:val="center"/>
    </w:pPr>
    <w:rPr>
      <w:rFonts w:ascii="宋体"/>
      <w:sz w:val="21"/>
    </w:rPr>
  </w:style>
  <w:style w:type="paragraph" w:customStyle="1" w:styleId="affff1">
    <w:name w:val="封面正文"/>
    <w:pPr>
      <w:jc w:val="both"/>
    </w:pPr>
  </w:style>
  <w:style w:type="paragraph" w:customStyle="1" w:styleId="affff2">
    <w:name w:val="方案正文"/>
    <w:basedOn w:val="a5"/>
    <w:pPr>
      <w:ind w:firstLineChars="200" w:firstLine="480"/>
    </w:pPr>
    <w:rPr>
      <w:bCs/>
      <w:lang w:eastAsia="zh-CN"/>
    </w:rPr>
  </w:style>
  <w:style w:type="paragraph" w:customStyle="1" w:styleId="aff1">
    <w:name w:val="表格正文"/>
    <w:basedOn w:val="a5"/>
    <w:pPr>
      <w:spacing w:line="240" w:lineRule="auto"/>
    </w:pPr>
    <w:rPr>
      <w:lang w:eastAsia="zh-CN"/>
    </w:rPr>
  </w:style>
  <w:style w:type="paragraph" w:styleId="TOC">
    <w:name w:val="TOC Heading"/>
    <w:basedOn w:val="1"/>
    <w:next w:val="a5"/>
    <w:uiPriority w:val="39"/>
    <w:qFormat/>
    <w:pPr>
      <w:keepNext/>
      <w:keepLines/>
      <w:pageBreakBefore w:val="0"/>
      <w:widowControl/>
      <w:numPr>
        <w:numId w:val="0"/>
      </w:numPr>
      <w:tabs>
        <w:tab w:val="left" w:pos="432"/>
      </w:tabs>
      <w:spacing w:before="240" w:after="0" w:line="259" w:lineRule="auto"/>
      <w:jc w:val="left"/>
      <w:outlineLvl w:val="9"/>
    </w:pPr>
    <w:rPr>
      <w:rFonts w:ascii="Calibri Light" w:eastAsia="宋体" w:hAnsi="Calibri Light"/>
      <w:color w:val="2E74B5"/>
      <w:kern w:val="0"/>
      <w:sz w:val="32"/>
      <w:szCs w:val="32"/>
      <w:lang w:eastAsia="zh-CN"/>
    </w:rPr>
  </w:style>
  <w:style w:type="paragraph" w:customStyle="1" w:styleId="xl34">
    <w:name w:val="xl34"/>
    <w:basedOn w:val="a5"/>
    <w:pPr>
      <w:widowControl/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楷体_GB2312" w:eastAsia="楷体_GB2312" w:hAnsi="宋体" w:hint="eastAsia"/>
      <w:kern w:val="0"/>
      <w:lang w:eastAsia="zh-CN"/>
    </w:rPr>
  </w:style>
  <w:style w:type="table" w:styleId="affff3">
    <w:name w:val="Table Grid"/>
    <w:basedOn w:val="a7"/>
    <w:uiPriority w:val="59"/>
    <w:qFormat/>
    <w:pPr>
      <w:widowControl w:val="0"/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037;&#20316;\&#39033;&#30446;\&#24191;&#24030;&#24635;&#38598;&#25104;\&#21069;&#26399;&#36164;&#26009;\1-&#30417;&#29702;&#20132;&#24213;&#36164;&#26009;\&#36890;&#29992;&#25991;&#26723;&#27169;&#26495;&#21450;&#35201;&#27714;\SY2011_00_InfoBay_&#36890;&#29992;&#25991;&#26723;&#27169;&#29256;_120229V2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SY2011_00_InfoBay_通用文档模版_120229V2</Template>
  <TotalTime>0</TotalTime>
  <Pages>1</Pages>
  <Words>416</Words>
  <Characters>2373</Characters>
  <Application>Microsoft Office Word</Application>
  <DocSecurity>0</DocSecurity>
  <Lines>19</Lines>
  <Paragraphs>5</Paragraphs>
  <ScaleCrop>false</ScaleCrop>
  <Company>Microsoft</Company>
  <LinksUpToDate>false</LinksUpToDate>
  <CharactersWithSpaces>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通用文档模板</dc:title>
  <dc:creator>hesh</dc:creator>
  <cp:lastModifiedBy>微软用户</cp:lastModifiedBy>
  <cp:revision>3</cp:revision>
  <cp:lastPrinted>2012-08-28T02:38:00Z</cp:lastPrinted>
  <dcterms:created xsi:type="dcterms:W3CDTF">2023-05-22T07:29:00Z</dcterms:created>
  <dcterms:modified xsi:type="dcterms:W3CDTF">2023-05-22T07:29:00Z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551302191_btnclosed</vt:lpwstr>
  </property>
</Properties>
</file>